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9A5306" w14:textId="5FB3D22B" w:rsidR="008F3111" w:rsidRPr="009565D5" w:rsidRDefault="001E3657" w:rsidP="009565D5">
      <w:pPr>
        <w:pStyle w:val="Title"/>
        <w:spacing w:after="0"/>
        <w:jc w:val="left"/>
        <w:rPr>
          <w:color w:val="18A297"/>
          <w:sz w:val="44"/>
          <w:szCs w:val="44"/>
        </w:rPr>
      </w:pPr>
      <w:bookmarkStart w:id="0" w:name="_Hlk500015380"/>
      <w:proofErr w:type="spellStart"/>
      <w:r w:rsidRPr="00346EF1">
        <w:rPr>
          <w:color w:val="18A297"/>
          <w:sz w:val="44"/>
          <w:szCs w:val="44"/>
        </w:rPr>
        <w:t>Prilog</w:t>
      </w:r>
      <w:proofErr w:type="spellEnd"/>
      <w:r w:rsidRPr="00346EF1">
        <w:rPr>
          <w:color w:val="18A297"/>
          <w:sz w:val="44"/>
          <w:szCs w:val="44"/>
        </w:rPr>
        <w:t xml:space="preserve"> C-3</w:t>
      </w:r>
      <w:r w:rsidR="009565D5" w:rsidRPr="00346EF1">
        <w:rPr>
          <w:color w:val="18A297"/>
          <w:sz w:val="44"/>
          <w:szCs w:val="44"/>
        </w:rPr>
        <w:t xml:space="preserve">A </w:t>
      </w:r>
      <w:r w:rsidR="009565D5">
        <w:rPr>
          <w:color w:val="18A297"/>
          <w:sz w:val="44"/>
          <w:szCs w:val="44"/>
        </w:rPr>
        <w:t>-</w:t>
      </w:r>
      <w:r w:rsidR="003F0DE3">
        <w:rPr>
          <w:color w:val="18A297"/>
          <w:sz w:val="44"/>
          <w:szCs w:val="44"/>
        </w:rPr>
        <w:t xml:space="preserve"> </w:t>
      </w:r>
      <w:proofErr w:type="spellStart"/>
      <w:r w:rsidR="00B57684">
        <w:rPr>
          <w:color w:val="18A297"/>
          <w:sz w:val="44"/>
          <w:szCs w:val="44"/>
        </w:rPr>
        <w:t>Obrazac</w:t>
      </w:r>
      <w:proofErr w:type="spellEnd"/>
      <w:r w:rsidR="00B57684">
        <w:rPr>
          <w:color w:val="18A297"/>
          <w:sz w:val="44"/>
          <w:szCs w:val="44"/>
        </w:rPr>
        <w:t xml:space="preserve"> </w:t>
      </w:r>
      <w:proofErr w:type="spellStart"/>
      <w:r w:rsidR="00B57684">
        <w:rPr>
          <w:color w:val="18A297"/>
          <w:sz w:val="44"/>
          <w:szCs w:val="44"/>
        </w:rPr>
        <w:t>zahtjeva</w:t>
      </w:r>
      <w:proofErr w:type="spellEnd"/>
      <w:r w:rsidR="00B57684">
        <w:rPr>
          <w:color w:val="18A297"/>
          <w:sz w:val="44"/>
          <w:szCs w:val="44"/>
        </w:rPr>
        <w:t xml:space="preserve"> za </w:t>
      </w:r>
      <w:proofErr w:type="spellStart"/>
      <w:r w:rsidR="00B57684">
        <w:rPr>
          <w:color w:val="18A297"/>
          <w:sz w:val="44"/>
          <w:szCs w:val="44"/>
        </w:rPr>
        <w:t>privatna</w:t>
      </w:r>
      <w:proofErr w:type="spellEnd"/>
      <w:r w:rsidR="00B57684">
        <w:rPr>
          <w:color w:val="18A297"/>
          <w:sz w:val="44"/>
          <w:szCs w:val="44"/>
        </w:rPr>
        <w:t xml:space="preserve"> </w:t>
      </w:r>
      <w:proofErr w:type="spellStart"/>
      <w:r w:rsidR="00B57684">
        <w:rPr>
          <w:color w:val="18A297"/>
          <w:sz w:val="44"/>
          <w:szCs w:val="44"/>
        </w:rPr>
        <w:t>lica</w:t>
      </w:r>
      <w:proofErr w:type="spellEnd"/>
    </w:p>
    <w:tbl>
      <w:tblPr>
        <w:tblW w:w="10378" w:type="dxa"/>
        <w:tblInd w:w="-582" w:type="dxa"/>
        <w:tblLayout w:type="fixed"/>
        <w:tblCellMar>
          <w:top w:w="57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28"/>
        <w:gridCol w:w="429"/>
        <w:gridCol w:w="569"/>
        <w:gridCol w:w="1701"/>
        <w:gridCol w:w="142"/>
        <w:gridCol w:w="281"/>
        <w:gridCol w:w="282"/>
        <w:gridCol w:w="146"/>
        <w:gridCol w:w="992"/>
        <w:gridCol w:w="284"/>
        <w:gridCol w:w="141"/>
        <w:gridCol w:w="23"/>
        <w:gridCol w:w="141"/>
        <w:gridCol w:w="211"/>
        <w:gridCol w:w="1294"/>
        <w:gridCol w:w="599"/>
        <w:gridCol w:w="1415"/>
      </w:tblGrid>
      <w:tr w:rsidR="00C31C97" w:rsidRPr="00346EF1" w14:paraId="240F9034" w14:textId="77777777" w:rsidTr="00DE3DE5">
        <w:tc>
          <w:tcPr>
            <w:tcW w:w="10378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18A297"/>
          </w:tcPr>
          <w:p w14:paraId="1F6FEE24" w14:textId="77777777" w:rsidR="00C31C97" w:rsidRPr="00346EF1" w:rsidRDefault="00344AA1" w:rsidP="001B759B">
            <w:pPr>
              <w:spacing w:before="60" w:after="60"/>
              <w:ind w:left="57" w:right="57"/>
              <w:rPr>
                <w:rFonts w:ascii="Arial" w:hAnsi="Arial" w:cs="Arial"/>
                <w:color w:val="000000"/>
                <w:sz w:val="20"/>
                <w:szCs w:val="20"/>
                <w:highlight w:val="yellow"/>
                <w:lang w:val="en-GB" w:eastAsia="en-US"/>
              </w:rPr>
            </w:pPr>
            <w:bookmarkStart w:id="1" w:name="_Hlk500015350"/>
            <w:r w:rsidRPr="00346EF1">
              <w:rPr>
                <w:rFonts w:ascii="Arial" w:hAnsi="Arial" w:cs="Arial"/>
                <w:b/>
                <w:color w:val="FFFFFF"/>
                <w:sz w:val="22"/>
                <w:szCs w:val="20"/>
                <w:lang w:eastAsia="en-US"/>
              </w:rPr>
              <w:t>PODACI O PODNOSITELJU ZAHTJEVA</w:t>
            </w:r>
          </w:p>
        </w:tc>
      </w:tr>
      <w:tr w:rsidR="006E402F" w:rsidRPr="00346EF1" w14:paraId="20B9D783" w14:textId="77777777" w:rsidTr="00DE3DE5">
        <w:trPr>
          <w:trHeight w:val="292"/>
        </w:trPr>
        <w:tc>
          <w:tcPr>
            <w:tcW w:w="1728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041BEC6B" w14:textId="330F2655" w:rsidR="00D74604" w:rsidRPr="00346EF1" w:rsidRDefault="00B57684" w:rsidP="001B759B">
            <w:pPr>
              <w:ind w:left="57" w:right="57"/>
              <w:rPr>
                <w:rFonts w:ascii="Arial" w:hAnsi="Arial" w:cs="Arial"/>
                <w:b/>
                <w:color w:val="000000"/>
                <w:sz w:val="20"/>
                <w:szCs w:val="20"/>
                <w:lang w:val="en-GB" w:eastAsia="en-US"/>
              </w:rPr>
            </w:pP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Podnositelj</w:t>
            </w:r>
            <w:proofErr w:type="spellEnd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zahtjeva</w:t>
            </w:r>
            <w:proofErr w:type="spellEnd"/>
          </w:p>
        </w:tc>
        <w:tc>
          <w:tcPr>
            <w:tcW w:w="2699" w:type="dxa"/>
            <w:gridSpan w:val="3"/>
            <w:tcBorders>
              <w:bottom w:val="single" w:sz="2" w:space="0" w:color="auto"/>
            </w:tcBorders>
            <w:shd w:val="clear" w:color="auto" w:fill="auto"/>
            <w:vAlign w:val="bottom"/>
          </w:tcPr>
          <w:p w14:paraId="3E4969F6" w14:textId="77777777" w:rsidR="00D74604" w:rsidRPr="00346EF1" w:rsidRDefault="00D74604" w:rsidP="00B4333E">
            <w:pPr>
              <w:rPr>
                <w:rFonts w:ascii="Arial" w:hAnsi="Arial" w:cs="Arial"/>
                <w:sz w:val="20"/>
                <w:szCs w:val="20"/>
                <w:lang w:val="en-GB" w:eastAsia="en-US"/>
              </w:rPr>
            </w:pPr>
          </w:p>
        </w:tc>
        <w:tc>
          <w:tcPr>
            <w:tcW w:w="142" w:type="dxa"/>
            <w:shd w:val="clear" w:color="auto" w:fill="auto"/>
            <w:vAlign w:val="bottom"/>
          </w:tcPr>
          <w:p w14:paraId="2172D8D6" w14:textId="77777777" w:rsidR="00D74604" w:rsidRPr="003749DA" w:rsidRDefault="00D74604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vertAlign w:val="subscript"/>
                <w:lang w:val="en-GB"/>
              </w:rPr>
            </w:pPr>
          </w:p>
        </w:tc>
        <w:tc>
          <w:tcPr>
            <w:tcW w:w="4394" w:type="dxa"/>
            <w:gridSpan w:val="11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4DF554BF" w14:textId="77777777" w:rsidR="00D74604" w:rsidRPr="003749DA" w:rsidRDefault="00D74604">
            <w:pPr>
              <w:contextualSpacing/>
              <w:rPr>
                <w:rFonts w:ascii="Arial" w:hAnsi="Arial" w:cs="Arial"/>
                <w:color w:val="000000"/>
                <w:sz w:val="16"/>
                <w:szCs w:val="16"/>
                <w:lang w:val="en-GB"/>
              </w:rPr>
            </w:pPr>
          </w:p>
        </w:tc>
        <w:tc>
          <w:tcPr>
            <w:tcW w:w="1415" w:type="dxa"/>
            <w:tcBorders>
              <w:right w:val="single" w:sz="12" w:space="0" w:color="auto"/>
            </w:tcBorders>
            <w:shd w:val="clear" w:color="auto" w:fill="auto"/>
            <w:vAlign w:val="bottom"/>
          </w:tcPr>
          <w:p w14:paraId="57C0F668" w14:textId="77777777" w:rsidR="00D74604" w:rsidRPr="003749DA" w:rsidRDefault="00D74604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/>
              </w:rPr>
            </w:pPr>
          </w:p>
        </w:tc>
      </w:tr>
      <w:tr w:rsidR="006E402F" w:rsidRPr="00346EF1" w14:paraId="5A3D060A" w14:textId="77777777" w:rsidTr="00DE3DE5">
        <w:trPr>
          <w:trHeight w:val="292"/>
        </w:trPr>
        <w:tc>
          <w:tcPr>
            <w:tcW w:w="1728" w:type="dxa"/>
            <w:tcBorders>
              <w:left w:val="single" w:sz="12" w:space="0" w:color="auto"/>
            </w:tcBorders>
            <w:shd w:val="clear" w:color="auto" w:fill="auto"/>
          </w:tcPr>
          <w:p w14:paraId="148D8D5E" w14:textId="77777777" w:rsidR="001F64AC" w:rsidRPr="00346EF1" w:rsidRDefault="001F64AC" w:rsidP="001B759B">
            <w:pPr>
              <w:ind w:left="57" w:right="57"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  <w:tc>
          <w:tcPr>
            <w:tcW w:w="998" w:type="dxa"/>
            <w:gridSpan w:val="2"/>
            <w:tcBorders>
              <w:top w:val="single" w:sz="2" w:space="0" w:color="auto"/>
            </w:tcBorders>
            <w:shd w:val="clear" w:color="auto" w:fill="auto"/>
          </w:tcPr>
          <w:p w14:paraId="1574FB49" w14:textId="77777777" w:rsidR="001F64AC" w:rsidRPr="003749DA" w:rsidRDefault="001F64AC">
            <w:pPr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Ime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2" w:space="0" w:color="auto"/>
            </w:tcBorders>
            <w:shd w:val="clear" w:color="auto" w:fill="auto"/>
          </w:tcPr>
          <w:p w14:paraId="43D8D279" w14:textId="77777777" w:rsidR="001F64AC" w:rsidRPr="003749DA" w:rsidRDefault="001F64AC">
            <w:pPr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n-GB"/>
              </w:rPr>
            </w:pPr>
          </w:p>
        </w:tc>
        <w:tc>
          <w:tcPr>
            <w:tcW w:w="142" w:type="dxa"/>
            <w:shd w:val="clear" w:color="auto" w:fill="auto"/>
          </w:tcPr>
          <w:p w14:paraId="700F3336" w14:textId="77777777" w:rsidR="001F64AC" w:rsidRPr="003749DA" w:rsidRDefault="001F64AC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en-GB"/>
              </w:rPr>
            </w:pPr>
          </w:p>
        </w:tc>
        <w:tc>
          <w:tcPr>
            <w:tcW w:w="1701" w:type="dxa"/>
            <w:gridSpan w:val="4"/>
            <w:shd w:val="clear" w:color="auto" w:fill="auto"/>
          </w:tcPr>
          <w:p w14:paraId="122C94DB" w14:textId="77777777" w:rsidR="001F64AC" w:rsidRPr="003749DA" w:rsidRDefault="00D74604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en-GB"/>
              </w:rPr>
            </w:pP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Prezime</w:t>
            </w:r>
            <w:proofErr w:type="spellEnd"/>
          </w:p>
        </w:tc>
        <w:tc>
          <w:tcPr>
            <w:tcW w:w="4108" w:type="dxa"/>
            <w:gridSpan w:val="8"/>
            <w:tcBorders>
              <w:right w:val="single" w:sz="12" w:space="0" w:color="auto"/>
            </w:tcBorders>
            <w:shd w:val="clear" w:color="auto" w:fill="auto"/>
          </w:tcPr>
          <w:p w14:paraId="5357614F" w14:textId="77777777" w:rsidR="001F64AC" w:rsidRPr="003749DA" w:rsidRDefault="001F64AC">
            <w:pPr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n-GB"/>
              </w:rPr>
            </w:pPr>
          </w:p>
        </w:tc>
      </w:tr>
      <w:tr w:rsidR="006E402F" w:rsidRPr="00346EF1" w14:paraId="76289FE5" w14:textId="77777777" w:rsidTr="00DE3DE5">
        <w:tc>
          <w:tcPr>
            <w:tcW w:w="1728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721D8E83" w14:textId="77777777" w:rsidR="008055E1" w:rsidRDefault="008055E1" w:rsidP="001B759B">
            <w:pPr>
              <w:ind w:left="57" w:right="57"/>
              <w:rPr>
                <w:rFonts w:ascii="Arial" w:hAnsi="Arial" w:cs="Arial"/>
                <w:b/>
                <w:color w:val="000000"/>
                <w:sz w:val="20"/>
                <w:szCs w:val="20"/>
                <w:lang w:val="en-GB" w:eastAsia="en-US"/>
              </w:rPr>
            </w:pPr>
          </w:p>
          <w:p w14:paraId="72F13278" w14:textId="77777777" w:rsidR="008055E1" w:rsidRDefault="008055E1" w:rsidP="001B759B">
            <w:pPr>
              <w:ind w:left="57" w:right="57"/>
              <w:rPr>
                <w:rFonts w:ascii="Arial" w:hAnsi="Arial" w:cs="Arial"/>
                <w:b/>
                <w:color w:val="000000"/>
                <w:sz w:val="20"/>
                <w:szCs w:val="20"/>
                <w:lang w:val="en-GB" w:eastAsia="en-US"/>
              </w:rPr>
            </w:pPr>
          </w:p>
          <w:p w14:paraId="2A2A219A" w14:textId="77777777" w:rsidR="00F2057B" w:rsidRPr="00346EF1" w:rsidRDefault="00F2057B" w:rsidP="001B759B">
            <w:pPr>
              <w:ind w:left="57" w:right="57"/>
              <w:rPr>
                <w:rFonts w:ascii="Arial" w:hAnsi="Arial" w:cs="Arial"/>
                <w:b/>
                <w:color w:val="000000"/>
                <w:sz w:val="20"/>
                <w:szCs w:val="20"/>
                <w:lang w:val="en-GB" w:eastAsia="en-US"/>
              </w:rPr>
            </w:pP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Adresa</w:t>
            </w:r>
            <w:proofErr w:type="spellEnd"/>
          </w:p>
        </w:tc>
        <w:tc>
          <w:tcPr>
            <w:tcW w:w="2699" w:type="dxa"/>
            <w:gridSpan w:val="3"/>
            <w:tcBorders>
              <w:bottom w:val="single" w:sz="2" w:space="0" w:color="auto"/>
            </w:tcBorders>
            <w:shd w:val="clear" w:color="auto" w:fill="auto"/>
          </w:tcPr>
          <w:p w14:paraId="2D57DC1A" w14:textId="72CF4370" w:rsidR="00F2057B" w:rsidRPr="00346EF1" w:rsidRDefault="00A10D93" w:rsidP="00B4333E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0C5B68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end"/>
            </w:r>
            <w:r w:rsidR="000C5B68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AB41F3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Muškarac</w:t>
            </w:r>
            <w:proofErr w:type="spellEnd"/>
            <w:r w:rsidR="00AB41F3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         </w:t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0C5B68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end"/>
            </w:r>
            <w:proofErr w:type="spellStart"/>
            <w:r w:rsidR="000C5B68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Žena</w:t>
            </w:r>
            <w:proofErr w:type="spellEnd"/>
          </w:p>
        </w:tc>
        <w:tc>
          <w:tcPr>
            <w:tcW w:w="142" w:type="dxa"/>
            <w:shd w:val="clear" w:color="auto" w:fill="auto"/>
          </w:tcPr>
          <w:p w14:paraId="1EA38C0B" w14:textId="77777777" w:rsidR="00F2057B" w:rsidRPr="00346EF1" w:rsidRDefault="00F2057B" w:rsidP="00661162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en-GB" w:eastAsia="en-US"/>
              </w:rPr>
            </w:pPr>
          </w:p>
        </w:tc>
        <w:tc>
          <w:tcPr>
            <w:tcW w:w="2149" w:type="dxa"/>
            <w:gridSpan w:val="7"/>
            <w:tcBorders>
              <w:bottom w:val="single" w:sz="2" w:space="0" w:color="auto"/>
            </w:tcBorders>
            <w:shd w:val="clear" w:color="auto" w:fill="auto"/>
          </w:tcPr>
          <w:p w14:paraId="03403720" w14:textId="145B04C5" w:rsidR="00F2057B" w:rsidRPr="00346EF1" w:rsidRDefault="00A10D93" w:rsidP="00661162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0C5B68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end"/>
            </w:r>
            <w:r w:rsidR="000C5B68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0C5B68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Ostalo</w:t>
            </w:r>
            <w:proofErr w:type="spellEnd"/>
          </w:p>
        </w:tc>
        <w:tc>
          <w:tcPr>
            <w:tcW w:w="141" w:type="dxa"/>
            <w:shd w:val="clear" w:color="auto" w:fill="auto"/>
          </w:tcPr>
          <w:p w14:paraId="518F71C8" w14:textId="77777777" w:rsidR="00F2057B" w:rsidRPr="00346EF1" w:rsidRDefault="00F2057B" w:rsidP="00661162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  <w:tc>
          <w:tcPr>
            <w:tcW w:w="2104" w:type="dxa"/>
            <w:gridSpan w:val="3"/>
            <w:tcBorders>
              <w:bottom w:val="single" w:sz="2" w:space="0" w:color="auto"/>
            </w:tcBorders>
            <w:shd w:val="clear" w:color="auto" w:fill="auto"/>
          </w:tcPr>
          <w:p w14:paraId="070CF77A" w14:textId="77777777" w:rsidR="00F2057B" w:rsidRPr="00346EF1" w:rsidRDefault="007F7E66" w:rsidP="00661162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  <w:r w:rsidRPr="00346EF1">
              <w:rPr>
                <w:rStyle w:val="PlaceholderText"/>
                <w:rFonts w:eastAsia="Calibri"/>
                <w:sz w:val="22"/>
                <w:szCs w:val="22"/>
                <w:lang w:eastAsia="en-US"/>
              </w:rPr>
              <w:t xml:space="preserve">Unos </w:t>
            </w:r>
            <w:proofErr w:type="spellStart"/>
            <w:r w:rsidRPr="00346EF1">
              <w:rPr>
                <w:rStyle w:val="PlaceholderText"/>
                <w:rFonts w:eastAsia="Calibri"/>
                <w:sz w:val="22"/>
                <w:szCs w:val="22"/>
                <w:lang w:eastAsia="en-US"/>
              </w:rPr>
              <w:t>teksta</w:t>
            </w:r>
            <w:proofErr w:type="spellEnd"/>
          </w:p>
        </w:tc>
        <w:tc>
          <w:tcPr>
            <w:tcW w:w="1415" w:type="dxa"/>
            <w:tcBorders>
              <w:right w:val="single" w:sz="12" w:space="0" w:color="auto"/>
            </w:tcBorders>
            <w:shd w:val="clear" w:color="auto" w:fill="auto"/>
          </w:tcPr>
          <w:p w14:paraId="177ECA6E" w14:textId="77777777" w:rsidR="00F2057B" w:rsidRPr="00346EF1" w:rsidRDefault="00F2057B" w:rsidP="00661162">
            <w:pPr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6E402F" w:rsidRPr="00346EF1" w14:paraId="05A3B68E" w14:textId="77777777" w:rsidTr="00DE3DE5">
        <w:tc>
          <w:tcPr>
            <w:tcW w:w="1728" w:type="dxa"/>
            <w:tcBorders>
              <w:left w:val="single" w:sz="12" w:space="0" w:color="auto"/>
            </w:tcBorders>
            <w:shd w:val="clear" w:color="auto" w:fill="auto"/>
          </w:tcPr>
          <w:p w14:paraId="0F8B0E67" w14:textId="77777777" w:rsidR="007F0D56" w:rsidRPr="00346EF1" w:rsidRDefault="007F0D56" w:rsidP="001B759B">
            <w:pPr>
              <w:ind w:left="57" w:right="57"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  <w:tc>
          <w:tcPr>
            <w:tcW w:w="2699" w:type="dxa"/>
            <w:gridSpan w:val="3"/>
            <w:tcBorders>
              <w:top w:val="single" w:sz="2" w:space="0" w:color="auto"/>
            </w:tcBorders>
            <w:shd w:val="clear" w:color="auto" w:fill="auto"/>
          </w:tcPr>
          <w:p w14:paraId="64B442C8" w14:textId="77777777" w:rsidR="007F0D56" w:rsidRPr="00346EF1" w:rsidRDefault="00347749" w:rsidP="00661162">
            <w:pPr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n-GB" w:eastAsia="en-US"/>
              </w:rPr>
            </w:pP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Ulica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 xml:space="preserve">,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kućni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broj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 xml:space="preserve">,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broj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apartmana</w:t>
            </w:r>
            <w:proofErr w:type="spellEnd"/>
          </w:p>
        </w:tc>
        <w:tc>
          <w:tcPr>
            <w:tcW w:w="142" w:type="dxa"/>
            <w:shd w:val="clear" w:color="auto" w:fill="auto"/>
          </w:tcPr>
          <w:p w14:paraId="7272E9CA" w14:textId="77777777" w:rsidR="007F0D56" w:rsidRPr="00346EF1" w:rsidRDefault="007F0D56" w:rsidP="00661162">
            <w:pPr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en-GB" w:eastAsia="en-US"/>
              </w:rPr>
            </w:pPr>
          </w:p>
        </w:tc>
        <w:tc>
          <w:tcPr>
            <w:tcW w:w="2149" w:type="dxa"/>
            <w:gridSpan w:val="7"/>
            <w:tcBorders>
              <w:top w:val="single" w:sz="2" w:space="0" w:color="auto"/>
            </w:tcBorders>
            <w:shd w:val="clear" w:color="auto" w:fill="auto"/>
          </w:tcPr>
          <w:p w14:paraId="3D7FE33E" w14:textId="77777777" w:rsidR="007F0D56" w:rsidRPr="00346EF1" w:rsidRDefault="00B4333E" w:rsidP="00661162">
            <w:pPr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n-GB" w:eastAsia="en-US"/>
              </w:rPr>
            </w:pPr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 xml:space="preserve">                  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Poštanski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broj</w:t>
            </w:r>
            <w:proofErr w:type="spellEnd"/>
          </w:p>
        </w:tc>
        <w:tc>
          <w:tcPr>
            <w:tcW w:w="141" w:type="dxa"/>
            <w:shd w:val="clear" w:color="auto" w:fill="auto"/>
          </w:tcPr>
          <w:p w14:paraId="6E3D9AE9" w14:textId="77777777" w:rsidR="007F0D56" w:rsidRPr="00346EF1" w:rsidRDefault="007F0D56" w:rsidP="00661162">
            <w:pPr>
              <w:rPr>
                <w:rFonts w:ascii="Arial" w:hAnsi="Arial" w:cs="Arial"/>
                <w:color w:val="000000"/>
                <w:sz w:val="20"/>
                <w:szCs w:val="20"/>
                <w:vertAlign w:val="superscript"/>
                <w:lang w:val="en-GB" w:eastAsia="en-US"/>
              </w:rPr>
            </w:pPr>
          </w:p>
        </w:tc>
        <w:tc>
          <w:tcPr>
            <w:tcW w:w="3519" w:type="dxa"/>
            <w:gridSpan w:val="4"/>
            <w:tcBorders>
              <w:right w:val="single" w:sz="12" w:space="0" w:color="auto"/>
            </w:tcBorders>
            <w:shd w:val="clear" w:color="auto" w:fill="auto"/>
          </w:tcPr>
          <w:p w14:paraId="4C6CD13C" w14:textId="77777777" w:rsidR="007F0D56" w:rsidRPr="00346EF1" w:rsidRDefault="00B4333E" w:rsidP="00661162">
            <w:pPr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val="en-GB" w:eastAsia="en-US"/>
              </w:rPr>
            </w:pPr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 xml:space="preserve">                 Grad/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vertAlign w:val="superscript"/>
                <w:lang w:eastAsia="en-US"/>
              </w:rPr>
              <w:t>Država</w:t>
            </w:r>
            <w:proofErr w:type="spellEnd"/>
          </w:p>
        </w:tc>
      </w:tr>
      <w:tr w:rsidR="006E402F" w:rsidRPr="00346EF1" w14:paraId="2DAE557A" w14:textId="77777777" w:rsidTr="00DE3DE5">
        <w:trPr>
          <w:trHeight w:val="108"/>
        </w:trPr>
        <w:tc>
          <w:tcPr>
            <w:tcW w:w="1728" w:type="dxa"/>
            <w:tcBorders>
              <w:left w:val="single" w:sz="12" w:space="0" w:color="auto"/>
            </w:tcBorders>
            <w:shd w:val="clear" w:color="auto" w:fill="auto"/>
            <w:vAlign w:val="bottom"/>
          </w:tcPr>
          <w:p w14:paraId="749F0B32" w14:textId="77777777" w:rsidR="0007221D" w:rsidRPr="00346EF1" w:rsidRDefault="0007221D" w:rsidP="001B759B">
            <w:pPr>
              <w:ind w:left="57" w:right="57"/>
              <w:rPr>
                <w:rFonts w:ascii="Arial" w:hAnsi="Arial" w:cs="Arial"/>
                <w:b/>
                <w:color w:val="000000"/>
                <w:sz w:val="20"/>
                <w:szCs w:val="20"/>
                <w:lang w:val="en-GB" w:eastAsia="en-US"/>
              </w:rPr>
            </w:pPr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Telefon</w:t>
            </w:r>
          </w:p>
        </w:tc>
        <w:tc>
          <w:tcPr>
            <w:tcW w:w="2699" w:type="dxa"/>
            <w:gridSpan w:val="3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47D846A" w14:textId="77777777" w:rsidR="0007221D" w:rsidRPr="00346EF1" w:rsidRDefault="007F7E66" w:rsidP="001B759B">
            <w:pPr>
              <w:ind w:right="57"/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  <w:r w:rsidRPr="00346EF1">
              <w:rPr>
                <w:rStyle w:val="PlaceholderText"/>
                <w:rFonts w:eastAsia="Calibri"/>
                <w:sz w:val="22"/>
                <w:szCs w:val="22"/>
                <w:bdr w:val="single" w:sz="4" w:space="0" w:color="auto"/>
                <w:lang w:eastAsia="en-US"/>
              </w:rPr>
              <w:t xml:space="preserve">Unos </w:t>
            </w:r>
            <w:proofErr w:type="spellStart"/>
            <w:r w:rsidRPr="00346EF1">
              <w:rPr>
                <w:rStyle w:val="PlaceholderText"/>
                <w:rFonts w:eastAsia="Calibri"/>
                <w:sz w:val="22"/>
                <w:szCs w:val="22"/>
                <w:bdr w:val="single" w:sz="4" w:space="0" w:color="auto"/>
                <w:lang w:eastAsia="en-US"/>
              </w:rPr>
              <w:t>teksta</w:t>
            </w:r>
            <w:proofErr w:type="spellEnd"/>
          </w:p>
        </w:tc>
        <w:tc>
          <w:tcPr>
            <w:tcW w:w="142" w:type="dxa"/>
            <w:shd w:val="clear" w:color="auto" w:fill="auto"/>
            <w:vAlign w:val="center"/>
          </w:tcPr>
          <w:p w14:paraId="2E4D84BD" w14:textId="77777777" w:rsidR="0007221D" w:rsidRPr="00346EF1" w:rsidRDefault="0007221D" w:rsidP="001B759B">
            <w:pPr>
              <w:ind w:right="57"/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  <w:tc>
          <w:tcPr>
            <w:tcW w:w="709" w:type="dxa"/>
            <w:gridSpan w:val="3"/>
            <w:shd w:val="clear" w:color="auto" w:fill="auto"/>
            <w:vAlign w:val="center"/>
          </w:tcPr>
          <w:p w14:paraId="6EEA2345" w14:textId="23F1E4A9" w:rsidR="0007221D" w:rsidRPr="00346EF1" w:rsidRDefault="0007221D" w:rsidP="001B759B">
            <w:pPr>
              <w:ind w:left="57" w:right="57"/>
              <w:rPr>
                <w:rFonts w:ascii="Arial" w:hAnsi="Arial" w:cs="Arial"/>
                <w:b/>
                <w:color w:val="000000"/>
                <w:sz w:val="20"/>
                <w:szCs w:val="20"/>
                <w:lang w:val="en-GB" w:eastAsia="en-US"/>
              </w:rPr>
            </w:pPr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E</w:t>
            </w:r>
            <w:r w:rsidR="0092245A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 xml:space="preserve"> -</w:t>
            </w:r>
            <w:proofErr w:type="spellStart"/>
            <w:r w:rsidR="0098486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p</w:t>
            </w:r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ošta</w:t>
            </w:r>
            <w:proofErr w:type="spellEnd"/>
          </w:p>
        </w:tc>
        <w:tc>
          <w:tcPr>
            <w:tcW w:w="3685" w:type="dxa"/>
            <w:gridSpan w:val="8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2757FB63" w14:textId="77777777" w:rsidR="0007221D" w:rsidRPr="00346EF1" w:rsidRDefault="007F7E66" w:rsidP="001B759B">
            <w:pPr>
              <w:ind w:right="57"/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  <w:r w:rsidRPr="00346EF1">
              <w:rPr>
                <w:rStyle w:val="PlaceholderText"/>
                <w:rFonts w:eastAsia="Calibri"/>
                <w:sz w:val="22"/>
                <w:szCs w:val="22"/>
                <w:lang w:eastAsia="en-US"/>
              </w:rPr>
              <w:t xml:space="preserve">Unos </w:t>
            </w:r>
            <w:proofErr w:type="spellStart"/>
            <w:r w:rsidRPr="00346EF1">
              <w:rPr>
                <w:rStyle w:val="PlaceholderText"/>
                <w:rFonts w:eastAsia="Calibri"/>
                <w:sz w:val="22"/>
                <w:szCs w:val="22"/>
                <w:lang w:eastAsia="en-US"/>
              </w:rPr>
              <w:t>teksta</w:t>
            </w:r>
            <w:proofErr w:type="spellEnd"/>
          </w:p>
        </w:tc>
        <w:tc>
          <w:tcPr>
            <w:tcW w:w="1415" w:type="dxa"/>
            <w:tcBorders>
              <w:right w:val="single" w:sz="12" w:space="0" w:color="auto"/>
            </w:tcBorders>
            <w:shd w:val="clear" w:color="auto" w:fill="auto"/>
            <w:vAlign w:val="bottom"/>
          </w:tcPr>
          <w:p w14:paraId="7553DF66" w14:textId="77777777" w:rsidR="0007221D" w:rsidRPr="00346EF1" w:rsidRDefault="0007221D" w:rsidP="001B759B">
            <w:pPr>
              <w:ind w:right="57"/>
              <w:contextualSpacing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1D3676" w:rsidRPr="00346EF1" w14:paraId="4AC5A59C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bottom w:w="57" w:type="dxa"/>
            <w:right w:w="57" w:type="dxa"/>
          </w:tblCellMar>
        </w:tblPrEx>
        <w:trPr>
          <w:trHeight w:val="465"/>
        </w:trPr>
        <w:tc>
          <w:tcPr>
            <w:tcW w:w="10378" w:type="dxa"/>
            <w:gridSpan w:val="17"/>
            <w:tcBorders>
              <w:top w:val="single" w:sz="12" w:space="0" w:color="auto"/>
            </w:tcBorders>
            <w:shd w:val="clear" w:color="auto" w:fill="auto"/>
          </w:tcPr>
          <w:p w14:paraId="54042E9C" w14:textId="34D57E8D" w:rsidR="0087783C" w:rsidRDefault="0087783C" w:rsidP="0087783C">
            <w:pPr>
              <w:tabs>
                <w:tab w:val="left" w:pos="7110"/>
              </w:tabs>
              <w:spacing w:after="60"/>
              <w:ind w:right="57"/>
              <w:contextualSpacing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14:paraId="609676D2" w14:textId="74A26AA6" w:rsidR="00B41775" w:rsidRPr="00346EF1" w:rsidRDefault="00B41775" w:rsidP="00B41775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sz w:val="20"/>
                <w:szCs w:val="20"/>
                <w:lang w:val="en-GB" w:eastAsia="en-US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Kategorija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podnositelja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  <w:lang w:eastAsia="en-US"/>
              </w:rPr>
              <w:t>zahtjeva</w:t>
            </w:r>
            <w:proofErr w:type="spellEnd"/>
            <w:r w:rsidRPr="00346EF1">
              <w:rPr>
                <w:rFonts w:ascii="Arial" w:hAnsi="Arial" w:cs="Arial"/>
                <w:b/>
                <w:sz w:val="20"/>
                <w:szCs w:val="20"/>
                <w:lang w:eastAsia="en-US"/>
              </w:rPr>
              <w:t xml:space="preserve">    </w:t>
            </w:r>
          </w:p>
          <w:p w14:paraId="34D097F7" w14:textId="78AB8130" w:rsidR="00B41775" w:rsidRDefault="00B41775" w:rsidP="00B41775">
            <w:pPr>
              <w:tabs>
                <w:tab w:val="left" w:pos="7110"/>
              </w:tabs>
              <w:spacing w:after="60"/>
              <w:ind w:right="57"/>
              <w:contextualSpacing/>
              <w:rPr>
                <w:rFonts w:ascii="Verdana" w:hAnsi="Verdana"/>
                <w:sz w:val="20"/>
                <w:szCs w:val="20"/>
              </w:rPr>
            </w:pPr>
            <w:r w:rsidRPr="003749DA">
              <w:rPr>
                <w:rFonts w:ascii="Arial" w:eastAsia="Calibri" w:hAnsi="Arial" w:cs="Arial"/>
                <w:sz w:val="20"/>
                <w:szCs w:val="20"/>
                <w:lang w:eastAsia="en-US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46EF1">
              <w:rPr>
                <w:rFonts w:ascii="Arial" w:eastAsia="Calibri" w:hAnsi="Arial" w:cs="Arial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eastAsia="Calibri" w:hAnsi="Arial" w:cs="Arial"/>
                <w:sz w:val="20"/>
                <w:szCs w:val="20"/>
                <w:lang w:eastAsia="en-US"/>
              </w:rPr>
            </w:r>
            <w:r w:rsidR="00786C32">
              <w:rPr>
                <w:rFonts w:ascii="Arial" w:eastAsia="Calibri" w:hAnsi="Arial" w:cs="Arial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eastAsia="Calibri" w:hAnsi="Arial" w:cs="Arial"/>
                <w:sz w:val="20"/>
                <w:szCs w:val="20"/>
                <w:lang w:eastAsia="en-US"/>
              </w:rPr>
              <w:fldChar w:fldCharType="end"/>
            </w:r>
            <w:r>
              <w:rPr>
                <w:rFonts w:ascii="Arial" w:eastAsia="Calibri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A154CA">
              <w:rPr>
                <w:rStyle w:val="size"/>
                <w:b/>
                <w:bCs/>
              </w:rPr>
              <w:t>Fizičko</w:t>
            </w:r>
            <w:proofErr w:type="spellEnd"/>
            <w:r w:rsidR="00A154CA">
              <w:rPr>
                <w:rStyle w:val="size"/>
                <w:b/>
                <w:bCs/>
              </w:rPr>
              <w:t xml:space="preserve"> </w:t>
            </w:r>
            <w:proofErr w:type="spellStart"/>
            <w:r w:rsidR="00A154CA">
              <w:rPr>
                <w:rStyle w:val="size"/>
                <w:b/>
                <w:bCs/>
              </w:rPr>
              <w:t>lice</w:t>
            </w:r>
            <w:proofErr w:type="spellEnd"/>
            <w:r>
              <w:rPr>
                <w:rStyle w:val="size"/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size"/>
                <w:rFonts w:ascii="Arial" w:hAnsi="Arial" w:cs="Arial"/>
                <w:b/>
                <w:bCs/>
                <w:sz w:val="20"/>
                <w:szCs w:val="20"/>
              </w:rPr>
              <w:t>lice</w:t>
            </w:r>
            <w:proofErr w:type="spellEnd"/>
            <w:r>
              <w:rPr>
                <w:rStyle w:val="size"/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>
              <w:rPr>
                <w:rStyle w:val="size"/>
                <w:rFonts w:ascii="Arial" w:hAnsi="Arial" w:cs="Arial"/>
                <w:sz w:val="20"/>
                <w:szCs w:val="20"/>
              </w:rPr>
              <w:t>koje</w:t>
            </w:r>
            <w:proofErr w:type="spellEnd"/>
            <w:r>
              <w:rPr>
                <w:rStyle w:val="size"/>
                <w:rFonts w:ascii="Arial" w:hAnsi="Arial" w:cs="Arial"/>
                <w:sz w:val="20"/>
                <w:szCs w:val="20"/>
              </w:rPr>
              <w:t xml:space="preserve"> je </w:t>
            </w:r>
            <w:proofErr w:type="spellStart"/>
            <w:r>
              <w:rPr>
                <w:rStyle w:val="size"/>
                <w:rFonts w:ascii="Arial" w:hAnsi="Arial" w:cs="Arial"/>
                <w:sz w:val="20"/>
                <w:szCs w:val="20"/>
              </w:rPr>
              <w:t>vlasnik</w:t>
            </w:r>
            <w:proofErr w:type="spellEnd"/>
            <w:r>
              <w:rPr>
                <w:rStyle w:val="size"/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size"/>
                <w:rFonts w:ascii="Arial" w:hAnsi="Arial" w:cs="Arial"/>
                <w:sz w:val="20"/>
                <w:szCs w:val="20"/>
              </w:rPr>
              <w:t>ili</w:t>
            </w:r>
            <w:proofErr w:type="spellEnd"/>
            <w:r>
              <w:rPr>
                <w:rStyle w:val="size"/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size"/>
                <w:rFonts w:ascii="Arial" w:hAnsi="Arial" w:cs="Arial"/>
                <w:sz w:val="20"/>
                <w:szCs w:val="20"/>
              </w:rPr>
              <w:t>stanuje</w:t>
            </w:r>
            <w:proofErr w:type="spellEnd"/>
            <w:r>
              <w:rPr>
                <w:rStyle w:val="size"/>
                <w:rFonts w:ascii="Arial" w:hAnsi="Arial" w:cs="Arial"/>
                <w:sz w:val="20"/>
                <w:szCs w:val="20"/>
              </w:rPr>
              <w:t xml:space="preserve"> u </w:t>
            </w:r>
            <w:proofErr w:type="spellStart"/>
            <w:r>
              <w:rPr>
                <w:rStyle w:val="size"/>
                <w:rFonts w:ascii="Arial" w:hAnsi="Arial" w:cs="Arial"/>
                <w:sz w:val="20"/>
                <w:szCs w:val="20"/>
              </w:rPr>
              <w:t>stanu</w:t>
            </w:r>
            <w:proofErr w:type="spellEnd"/>
            <w:r>
              <w:rPr>
                <w:rStyle w:val="size"/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size"/>
                <w:rFonts w:ascii="Arial" w:hAnsi="Arial" w:cs="Arial"/>
                <w:sz w:val="20"/>
                <w:szCs w:val="20"/>
              </w:rPr>
              <w:t>ili</w:t>
            </w:r>
            <w:proofErr w:type="spellEnd"/>
            <w:r>
              <w:rPr>
                <w:rStyle w:val="size"/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size"/>
                <w:rFonts w:ascii="Arial" w:hAnsi="Arial" w:cs="Arial"/>
                <w:sz w:val="20"/>
                <w:szCs w:val="20"/>
              </w:rPr>
              <w:t>porodičnoj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  <w:sz w:val="20"/>
                <w:szCs w:val="20"/>
                <w:lang w:eastAsia="en-US"/>
              </w:rPr>
              <w:t>kući</w:t>
            </w:r>
            <w:proofErr w:type="spellEnd"/>
            <w:r>
              <w:rPr>
                <w:rFonts w:ascii="Arial" w:eastAsia="Calibri" w:hAnsi="Arial" w:cs="Arial"/>
                <w:sz w:val="20"/>
                <w:szCs w:val="20"/>
                <w:lang w:eastAsia="en-US"/>
              </w:rPr>
              <w:t xml:space="preserve"> </w:t>
            </w:r>
          </w:p>
          <w:p w14:paraId="199ABF2A" w14:textId="77777777" w:rsidR="00B41775" w:rsidRDefault="00B41775" w:rsidP="00B41775">
            <w:pPr>
              <w:tabs>
                <w:tab w:val="left" w:pos="7110"/>
              </w:tabs>
              <w:spacing w:after="60"/>
              <w:ind w:right="57"/>
              <w:contextualSpacing/>
              <w:rPr>
                <w:rFonts w:ascii="Arial" w:eastAsia="Calibri" w:hAnsi="Arial" w:cs="Arial"/>
                <w:sz w:val="20"/>
                <w:szCs w:val="20"/>
                <w:lang w:eastAsia="en-US"/>
              </w:rPr>
            </w:pPr>
          </w:p>
          <w:p w14:paraId="0D13C6FE" w14:textId="4B23864E" w:rsidR="0087783C" w:rsidRPr="00346EF1" w:rsidRDefault="0087783C" w:rsidP="002370DB">
            <w:pPr>
              <w:tabs>
                <w:tab w:val="left" w:pos="7110"/>
              </w:tabs>
              <w:spacing w:after="60"/>
              <w:ind w:right="57"/>
              <w:contextualSpacing/>
              <w:rPr>
                <w:rFonts w:ascii="Arial" w:hAnsi="Arial" w:cs="Arial"/>
                <w:b/>
                <w:color w:val="FFFFFF"/>
                <w:sz w:val="16"/>
                <w:szCs w:val="16"/>
                <w:lang w:val="en-GB" w:eastAsia="en-US"/>
              </w:rPr>
            </w:pPr>
          </w:p>
        </w:tc>
      </w:tr>
      <w:tr w:rsidR="009D1EC6" w:rsidRPr="00346EF1" w14:paraId="0F2BCAFA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top w:w="0" w:type="dxa"/>
            <w:bottom w:w="57" w:type="dxa"/>
            <w:right w:w="57" w:type="dxa"/>
          </w:tblCellMar>
        </w:tblPrEx>
        <w:trPr>
          <w:trHeight w:val="758"/>
        </w:trPr>
        <w:tc>
          <w:tcPr>
            <w:tcW w:w="2157" w:type="dxa"/>
            <w:gridSpan w:val="2"/>
            <w:tcBorders>
              <w:top w:val="single" w:sz="2" w:space="0" w:color="auto"/>
              <w:left w:val="single" w:sz="12" w:space="0" w:color="auto"/>
              <w:bottom w:val="single" w:sz="2" w:space="0" w:color="auto"/>
              <w:right w:val="nil"/>
            </w:tcBorders>
            <w:shd w:val="clear" w:color="auto" w:fill="auto"/>
            <w:vAlign w:val="center"/>
          </w:tcPr>
          <w:p w14:paraId="1B6F3960" w14:textId="4513FFF3" w:rsidR="009D1EC6" w:rsidRPr="00346EF1" w:rsidRDefault="009D1EC6" w:rsidP="001B759B">
            <w:pPr>
              <w:ind w:left="57" w:right="57"/>
              <w:rPr>
                <w:rFonts w:ascii="Arial" w:hAnsi="Arial" w:cs="Arial"/>
                <w:b/>
                <w:color w:val="000000"/>
                <w:sz w:val="20"/>
                <w:szCs w:val="20"/>
                <w:lang w:val="en-GB" w:eastAsia="en-US"/>
              </w:rPr>
            </w:pP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Kako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ste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B57684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saznali</w:t>
            </w:r>
            <w:proofErr w:type="spellEnd"/>
            <w:r w:rsidR="00B57684"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 xml:space="preserve"> </w:t>
            </w:r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za GEFF?</w:t>
            </w:r>
          </w:p>
          <w:p w14:paraId="14F8DA57" w14:textId="77777777" w:rsidR="009D1EC6" w:rsidRPr="00346EF1" w:rsidRDefault="009D1EC6" w:rsidP="001B759B">
            <w:pPr>
              <w:ind w:left="57" w:right="57"/>
              <w:rPr>
                <w:rFonts w:ascii="Arial" w:hAnsi="Arial" w:cs="Arial"/>
                <w:b/>
                <w:color w:val="000000"/>
                <w:sz w:val="16"/>
                <w:szCs w:val="16"/>
                <w:lang w:val="en-GB" w:eastAsia="en-US"/>
              </w:rPr>
            </w:pP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Odaberite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jednu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opciju</w:t>
            </w:r>
            <w:proofErr w:type="spellEnd"/>
          </w:p>
        </w:tc>
        <w:tc>
          <w:tcPr>
            <w:tcW w:w="8221" w:type="dxa"/>
            <w:gridSpan w:val="15"/>
            <w:tcBorders>
              <w:top w:val="single" w:sz="2" w:space="0" w:color="auto"/>
              <w:left w:val="nil"/>
              <w:bottom w:val="single" w:sz="2" w:space="0" w:color="auto"/>
              <w:right w:val="single" w:sz="12" w:space="0" w:color="auto"/>
            </w:tcBorders>
            <w:shd w:val="clear" w:color="auto" w:fill="auto"/>
          </w:tcPr>
          <w:p w14:paraId="29DCF381" w14:textId="77777777" w:rsidR="00D3192D" w:rsidRPr="00346EF1" w:rsidRDefault="00D3192D" w:rsidP="001B759B">
            <w:pPr>
              <w:spacing w:after="60"/>
              <w:ind w:left="57" w:right="57"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</w:p>
          <w:p w14:paraId="1C7662AC" w14:textId="038B0B11" w:rsidR="009D1EC6" w:rsidRPr="00346EF1" w:rsidRDefault="00A10D93" w:rsidP="001B759B">
            <w:pPr>
              <w:spacing w:after="60"/>
              <w:ind w:left="57" w:right="57"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end"/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Oglašavanje</w:t>
            </w:r>
            <w:proofErr w:type="spellEnd"/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putem</w:t>
            </w:r>
            <w:proofErr w:type="spellEnd"/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banke</w:t>
            </w:r>
            <w:proofErr w:type="spellEnd"/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                </w:t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begin">
                <w:ffData>
                  <w:name w:val="Check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end"/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B57684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Promovisao</w:t>
            </w:r>
            <w:proofErr w:type="spellEnd"/>
            <w:r w:rsidR="00B57684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/la </w:t>
            </w:r>
            <w:proofErr w:type="spellStart"/>
            <w:r w:rsidR="00B57684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konsultan</w:t>
            </w:r>
            <w:r w:rsidR="00D03FEC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t</w:t>
            </w:r>
            <w:proofErr w:type="spellEnd"/>
            <w:r w:rsidR="00B57684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/</w:t>
            </w:r>
            <w:proofErr w:type="spellStart"/>
            <w:r w:rsidR="00B57684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kinja</w:t>
            </w:r>
            <w:proofErr w:type="spellEnd"/>
          </w:p>
          <w:p w14:paraId="04B42CEA" w14:textId="4E2BB037" w:rsidR="009D1EC6" w:rsidRPr="00346EF1" w:rsidRDefault="00A10D93" w:rsidP="001B759B">
            <w:pPr>
              <w:spacing w:after="60"/>
              <w:ind w:left="57" w:right="57"/>
              <w:rPr>
                <w:rFonts w:ascii="Arial" w:hAnsi="Arial" w:cs="Arial"/>
                <w:color w:val="000000"/>
                <w:sz w:val="12"/>
                <w:szCs w:val="12"/>
                <w:lang w:val="en-GB" w:eastAsia="en-US"/>
              </w:rPr>
            </w:pP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begin">
                <w:ffData>
                  <w:name w:val="Check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end"/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Internet               </w:t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begin">
                <w:ffData>
                  <w:name w:val="Check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end"/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B57684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Preporuka</w:t>
            </w:r>
            <w:proofErr w:type="spellEnd"/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          </w:t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begin">
                <w:ffData>
                  <w:name w:val="Check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fldChar w:fldCharType="end"/>
            </w:r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Drug</w:t>
            </w:r>
            <w:r w:rsidR="00ED3726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>o</w:t>
            </w:r>
            <w:proofErr w:type="spellEnd"/>
            <w:r w:rsidR="009D1EC6" w:rsidRPr="00346EF1">
              <w:rPr>
                <w:rFonts w:ascii="Arial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r w:rsidR="009D1EC6" w:rsidRPr="00346EF1">
              <w:rPr>
                <w:rStyle w:val="PlaceholderText"/>
                <w:rFonts w:eastAsia="Calibri"/>
                <w:sz w:val="22"/>
                <w:szCs w:val="22"/>
                <w:lang w:eastAsia="en-US"/>
              </w:rPr>
              <w:t xml:space="preserve">Unos </w:t>
            </w:r>
            <w:proofErr w:type="spellStart"/>
            <w:r w:rsidR="009D1EC6" w:rsidRPr="00346EF1">
              <w:rPr>
                <w:rStyle w:val="PlaceholderText"/>
                <w:rFonts w:eastAsia="Calibri"/>
                <w:sz w:val="22"/>
                <w:szCs w:val="22"/>
                <w:lang w:eastAsia="en-US"/>
              </w:rPr>
              <w:t>teksta</w:t>
            </w:r>
            <w:proofErr w:type="spellEnd"/>
          </w:p>
        </w:tc>
      </w:tr>
      <w:tr w:rsidR="00D3192D" w:rsidRPr="00346EF1" w14:paraId="24E3FDFA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top w:w="0" w:type="dxa"/>
            <w:bottom w:w="57" w:type="dxa"/>
            <w:right w:w="57" w:type="dxa"/>
          </w:tblCellMar>
        </w:tblPrEx>
        <w:trPr>
          <w:trHeight w:val="48"/>
        </w:trPr>
        <w:tc>
          <w:tcPr>
            <w:tcW w:w="2157" w:type="dxa"/>
            <w:gridSpan w:val="2"/>
            <w:tcBorders>
              <w:top w:val="single" w:sz="2" w:space="0" w:color="auto"/>
            </w:tcBorders>
            <w:shd w:val="clear" w:color="auto" w:fill="auto"/>
            <w:vAlign w:val="bottom"/>
          </w:tcPr>
          <w:p w14:paraId="1E16949E" w14:textId="77777777" w:rsidR="00D3192D" w:rsidRPr="00346EF1" w:rsidRDefault="00D3192D" w:rsidP="001B759B">
            <w:pPr>
              <w:ind w:left="57" w:right="57"/>
              <w:contextualSpacing/>
              <w:rPr>
                <w:rFonts w:ascii="Arial" w:hAnsi="Arial" w:cs="Arial"/>
                <w:b/>
                <w:color w:val="000000"/>
                <w:sz w:val="20"/>
                <w:szCs w:val="20"/>
                <w:lang w:val="en-GB" w:eastAsia="en-US"/>
              </w:rPr>
            </w:pP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Lokacija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>projekta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20"/>
                <w:szCs w:val="20"/>
                <w:lang w:eastAsia="en-US"/>
              </w:rPr>
              <w:t xml:space="preserve"> </w:t>
            </w:r>
          </w:p>
          <w:p w14:paraId="635022ED" w14:textId="77777777" w:rsidR="00D3192D" w:rsidRPr="00346EF1" w:rsidRDefault="004506F6" w:rsidP="001B759B">
            <w:pPr>
              <w:ind w:left="57" w:right="57"/>
              <w:contextualSpacing/>
              <w:rPr>
                <w:rFonts w:ascii="Arial" w:hAnsi="Arial" w:cs="Arial"/>
                <w:color w:val="000000"/>
                <w:sz w:val="16"/>
                <w:szCs w:val="16"/>
                <w:lang w:val="en-GB"/>
              </w:rPr>
            </w:pP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Ako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se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razlikuje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od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adrese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podnositelja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zahtjeva</w:t>
            </w:r>
            <w:proofErr w:type="spellEnd"/>
          </w:p>
        </w:tc>
        <w:tc>
          <w:tcPr>
            <w:tcW w:w="2975" w:type="dxa"/>
            <w:gridSpan w:val="5"/>
            <w:tcBorders>
              <w:top w:val="nil"/>
              <w:bottom w:val="nil"/>
            </w:tcBorders>
            <w:shd w:val="clear" w:color="auto" w:fill="auto"/>
            <w:vAlign w:val="bottom"/>
          </w:tcPr>
          <w:p w14:paraId="1458BA6A" w14:textId="77777777" w:rsidR="00D3192D" w:rsidRPr="00346EF1" w:rsidRDefault="00D3192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46EF1">
              <w:rPr>
                <w:rStyle w:val="PlaceholderText"/>
                <w:rFonts w:ascii="Arial" w:eastAsia="Calibri" w:hAnsi="Arial" w:cs="Arial"/>
                <w:sz w:val="16"/>
                <w:szCs w:val="16"/>
                <w:lang w:eastAsia="en-US"/>
              </w:rPr>
              <w:t xml:space="preserve">Unos </w:t>
            </w:r>
            <w:proofErr w:type="spellStart"/>
            <w:r w:rsidRPr="00346EF1">
              <w:rPr>
                <w:rStyle w:val="PlaceholderText"/>
                <w:rFonts w:ascii="Arial" w:eastAsia="Calibri" w:hAnsi="Arial" w:cs="Arial"/>
                <w:sz w:val="16"/>
                <w:szCs w:val="16"/>
                <w:lang w:eastAsia="en-US"/>
              </w:rPr>
              <w:t>teksta</w:t>
            </w:r>
            <w:proofErr w:type="spellEnd"/>
            <w:r w:rsidRPr="00346EF1">
              <w:rPr>
                <w:rStyle w:val="PlaceholderText"/>
                <w:rFonts w:ascii="Arial" w:eastAsia="Calibri" w:hAnsi="Arial" w:cs="Arial"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146" w:type="dxa"/>
            <w:tcBorders>
              <w:top w:val="single" w:sz="2" w:space="0" w:color="auto"/>
            </w:tcBorders>
            <w:shd w:val="clear" w:color="auto" w:fill="auto"/>
            <w:vAlign w:val="bottom"/>
          </w:tcPr>
          <w:p w14:paraId="2AF41F98" w14:textId="77777777" w:rsidR="00D3192D" w:rsidRPr="00346EF1" w:rsidRDefault="00D3192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1276" w:type="dxa"/>
            <w:gridSpan w:val="2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bottom"/>
          </w:tcPr>
          <w:p w14:paraId="726CCEB3" w14:textId="77777777" w:rsidR="00D3192D" w:rsidRPr="00346EF1" w:rsidRDefault="00D3192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46EF1">
              <w:rPr>
                <w:rStyle w:val="PlaceholderText"/>
                <w:rFonts w:ascii="Arial" w:eastAsia="Calibri" w:hAnsi="Arial" w:cs="Arial"/>
                <w:sz w:val="16"/>
                <w:szCs w:val="16"/>
                <w:lang w:eastAsia="en-US"/>
              </w:rPr>
              <w:t xml:space="preserve">Unos </w:t>
            </w:r>
            <w:proofErr w:type="spellStart"/>
            <w:r w:rsidRPr="00346EF1">
              <w:rPr>
                <w:rStyle w:val="PlaceholderText"/>
                <w:rFonts w:ascii="Arial" w:eastAsia="Calibri" w:hAnsi="Arial" w:cs="Arial"/>
                <w:sz w:val="16"/>
                <w:szCs w:val="16"/>
                <w:lang w:eastAsia="en-US"/>
              </w:rPr>
              <w:t>teksta</w:t>
            </w:r>
            <w:proofErr w:type="spellEnd"/>
            <w:r w:rsidRPr="00346EF1">
              <w:rPr>
                <w:rStyle w:val="PlaceholderText"/>
                <w:rFonts w:ascii="Arial" w:eastAsia="Calibri" w:hAnsi="Arial" w:cs="Arial"/>
                <w:sz w:val="16"/>
                <w:szCs w:val="16"/>
                <w:lang w:eastAsia="en-US"/>
              </w:rPr>
              <w:t xml:space="preserve"> </w:t>
            </w:r>
          </w:p>
        </w:tc>
        <w:tc>
          <w:tcPr>
            <w:tcW w:w="141" w:type="dxa"/>
            <w:tcBorders>
              <w:top w:val="single" w:sz="2" w:space="0" w:color="auto"/>
            </w:tcBorders>
            <w:shd w:val="clear" w:color="auto" w:fill="auto"/>
            <w:vAlign w:val="bottom"/>
          </w:tcPr>
          <w:p w14:paraId="5342A9FA" w14:textId="77777777" w:rsidR="00D3192D" w:rsidRPr="00346EF1" w:rsidRDefault="00D3192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</w:p>
        </w:tc>
        <w:tc>
          <w:tcPr>
            <w:tcW w:w="3683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  <w:vAlign w:val="bottom"/>
          </w:tcPr>
          <w:p w14:paraId="3F7FCCE3" w14:textId="77777777" w:rsidR="00D3192D" w:rsidRPr="00346EF1" w:rsidRDefault="00D3192D">
            <w:pPr>
              <w:rPr>
                <w:rFonts w:ascii="Arial" w:hAnsi="Arial" w:cs="Arial"/>
                <w:sz w:val="16"/>
                <w:szCs w:val="16"/>
                <w:lang w:val="en-GB"/>
              </w:rPr>
            </w:pPr>
            <w:r w:rsidRPr="00346EF1">
              <w:rPr>
                <w:rStyle w:val="PlaceholderText"/>
                <w:rFonts w:ascii="Arial" w:eastAsia="Calibri" w:hAnsi="Arial" w:cs="Arial"/>
                <w:sz w:val="16"/>
                <w:szCs w:val="16"/>
                <w:lang w:eastAsia="en-US"/>
              </w:rPr>
              <w:t xml:space="preserve">Unos </w:t>
            </w:r>
            <w:proofErr w:type="spellStart"/>
            <w:r w:rsidRPr="00346EF1">
              <w:rPr>
                <w:rStyle w:val="PlaceholderText"/>
                <w:rFonts w:ascii="Arial" w:eastAsia="Calibri" w:hAnsi="Arial" w:cs="Arial"/>
                <w:sz w:val="16"/>
                <w:szCs w:val="16"/>
                <w:lang w:eastAsia="en-US"/>
              </w:rPr>
              <w:t>teksta</w:t>
            </w:r>
            <w:proofErr w:type="spellEnd"/>
          </w:p>
        </w:tc>
      </w:tr>
      <w:tr w:rsidR="00D3192D" w:rsidRPr="00346EF1" w14:paraId="412E313D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bottom w:w="57" w:type="dxa"/>
            <w:right w:w="57" w:type="dxa"/>
          </w:tblCellMar>
        </w:tblPrEx>
        <w:trPr>
          <w:trHeight w:val="16"/>
        </w:trPr>
        <w:tc>
          <w:tcPr>
            <w:tcW w:w="2157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9932DAB" w14:textId="77777777" w:rsidR="00D3192D" w:rsidRPr="00346EF1" w:rsidRDefault="00D3192D" w:rsidP="00661162">
            <w:pPr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val="en-GB" w:eastAsia="en-US"/>
              </w:rPr>
            </w:pPr>
          </w:p>
        </w:tc>
        <w:tc>
          <w:tcPr>
            <w:tcW w:w="2975" w:type="dxa"/>
            <w:gridSpan w:val="5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7E4BEEC1" w14:textId="77777777" w:rsidR="00D3192D" w:rsidRPr="00346EF1" w:rsidRDefault="00D3192D" w:rsidP="00661162">
            <w:pPr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val="en-GB" w:eastAsia="en-US"/>
              </w:rPr>
            </w:pP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Ulica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,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kućni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broj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,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broj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apartmana</w:t>
            </w:r>
            <w:proofErr w:type="spellEnd"/>
          </w:p>
        </w:tc>
        <w:tc>
          <w:tcPr>
            <w:tcW w:w="146" w:type="dxa"/>
            <w:tcBorders>
              <w:bottom w:val="single" w:sz="4" w:space="0" w:color="auto"/>
            </w:tcBorders>
            <w:shd w:val="clear" w:color="auto" w:fill="auto"/>
          </w:tcPr>
          <w:p w14:paraId="4213690F" w14:textId="77777777" w:rsidR="00D3192D" w:rsidRPr="00346EF1" w:rsidRDefault="00D3192D" w:rsidP="00661162">
            <w:pPr>
              <w:rPr>
                <w:rFonts w:ascii="Arial" w:eastAsia="Calibri" w:hAnsi="Arial" w:cs="Arial"/>
                <w:b/>
                <w:sz w:val="16"/>
                <w:szCs w:val="16"/>
                <w:vertAlign w:val="superscript"/>
                <w:lang w:val="en-GB" w:eastAsia="en-US"/>
              </w:rPr>
            </w:pPr>
          </w:p>
        </w:tc>
        <w:tc>
          <w:tcPr>
            <w:tcW w:w="1276" w:type="dxa"/>
            <w:gridSpan w:val="2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7DB24388" w14:textId="77777777" w:rsidR="00D3192D" w:rsidRPr="00346EF1" w:rsidRDefault="00D3192D" w:rsidP="00661162">
            <w:pPr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val="en-GB" w:eastAsia="en-US"/>
              </w:rPr>
            </w:pPr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Poštanski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broj</w:t>
            </w:r>
            <w:proofErr w:type="spellEnd"/>
          </w:p>
        </w:tc>
        <w:tc>
          <w:tcPr>
            <w:tcW w:w="141" w:type="dxa"/>
            <w:tcBorders>
              <w:bottom w:val="single" w:sz="4" w:space="0" w:color="auto"/>
            </w:tcBorders>
            <w:shd w:val="clear" w:color="auto" w:fill="auto"/>
          </w:tcPr>
          <w:p w14:paraId="3AD5A581" w14:textId="77777777" w:rsidR="00D3192D" w:rsidRPr="00346EF1" w:rsidRDefault="00D3192D" w:rsidP="00661162">
            <w:pPr>
              <w:rPr>
                <w:rFonts w:ascii="Arial" w:eastAsia="Calibri" w:hAnsi="Arial" w:cs="Arial"/>
                <w:b/>
                <w:sz w:val="16"/>
                <w:szCs w:val="16"/>
                <w:vertAlign w:val="superscript"/>
                <w:lang w:val="en-GB" w:eastAsia="en-US"/>
              </w:rPr>
            </w:pPr>
          </w:p>
        </w:tc>
        <w:tc>
          <w:tcPr>
            <w:tcW w:w="3683" w:type="dxa"/>
            <w:gridSpan w:val="6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313B0B53" w14:textId="77777777" w:rsidR="00D3192D" w:rsidRPr="00346EF1" w:rsidRDefault="00D3192D" w:rsidP="00661162">
            <w:pPr>
              <w:rPr>
                <w:rFonts w:ascii="Arial" w:eastAsia="Calibri" w:hAnsi="Arial" w:cs="Arial"/>
                <w:b/>
                <w:sz w:val="16"/>
                <w:szCs w:val="16"/>
                <w:vertAlign w:val="superscript"/>
                <w:lang w:val="en-GB" w:eastAsia="en-US"/>
              </w:rPr>
            </w:pPr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Grad/</w:t>
            </w:r>
            <w:proofErr w:type="spellStart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>Država</w:t>
            </w:r>
            <w:proofErr w:type="spellEnd"/>
            <w:r w:rsidRPr="00346EF1">
              <w:rPr>
                <w:rFonts w:ascii="Arial" w:hAnsi="Arial" w:cs="Arial"/>
                <w:b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</w:p>
        </w:tc>
      </w:tr>
      <w:tr w:rsidR="006E402F" w:rsidRPr="00346EF1" w14:paraId="26D336D0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639"/>
        </w:trPr>
        <w:tc>
          <w:tcPr>
            <w:tcW w:w="2157" w:type="dxa"/>
            <w:gridSpan w:val="2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2423D2F2" w14:textId="77777777" w:rsidR="009D1EC6" w:rsidRPr="00346EF1" w:rsidRDefault="009D1EC6" w:rsidP="001B759B">
            <w:pPr>
              <w:spacing w:after="60"/>
              <w:ind w:right="57"/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val="en-GB" w:eastAsia="en-US"/>
              </w:rPr>
            </w:pPr>
            <w:r w:rsidRPr="00346EF1"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eastAsia="en-US"/>
              </w:rPr>
              <w:t xml:space="preserve">Prihvatljivost projekta </w:t>
            </w:r>
          </w:p>
          <w:p w14:paraId="0D6042F7" w14:textId="77777777" w:rsidR="009D1EC6" w:rsidRPr="00346EF1" w:rsidRDefault="009D1EC6" w:rsidP="005E35E0">
            <w:pPr>
              <w:spacing w:after="60"/>
              <w:ind w:right="57"/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val="en-GB" w:eastAsia="en-US"/>
              </w:rPr>
            </w:pPr>
          </w:p>
        </w:tc>
        <w:tc>
          <w:tcPr>
            <w:tcW w:w="8221" w:type="dxa"/>
            <w:gridSpan w:val="15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</w:tcPr>
          <w:p w14:paraId="40F5C849" w14:textId="2AD45484" w:rsidR="009D1EC6" w:rsidRPr="00346EF1" w:rsidRDefault="00A10D93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  <w:r w:rsidRPr="003749D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D1EC6" w:rsidRPr="00346EF1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instrText xml:space="preserve"> FORMCHECKBOX </w:instrText>
            </w:r>
            <w:r w:rsidR="00786C32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</w:r>
            <w:r w:rsidR="00786C32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fldChar w:fldCharType="separate"/>
            </w:r>
            <w:r w:rsidRPr="003749D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fldChar w:fldCharType="end"/>
            </w:r>
            <w:r w:rsidR="009D1EC6" w:rsidRPr="00346EF1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ab/>
            </w:r>
            <w:proofErr w:type="spellStart"/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Kreditna</w:t>
            </w:r>
            <w:proofErr w:type="spellEnd"/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sredstva</w:t>
            </w:r>
            <w:proofErr w:type="spellEnd"/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namjeravam</w:t>
            </w:r>
            <w:proofErr w:type="spellEnd"/>
            <w:r w:rsidR="00B57684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/o</w:t>
            </w:r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koristiti</w:t>
            </w:r>
            <w:proofErr w:type="spellEnd"/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za </w:t>
            </w:r>
            <w:proofErr w:type="spellStart"/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kupovinu</w:t>
            </w:r>
            <w:proofErr w:type="spellEnd"/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62787B" w:rsidRPr="00DD4AD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tehnologije</w:t>
            </w:r>
            <w:proofErr w:type="spellEnd"/>
            <w:r w:rsidR="0062787B" w:rsidRPr="00DD4AD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, </w:t>
            </w:r>
            <w:proofErr w:type="spellStart"/>
            <w:r w:rsidR="0062787B" w:rsidRPr="00DD4AD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oprem</w:t>
            </w:r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e</w:t>
            </w:r>
            <w:proofErr w:type="spellEnd"/>
            <w:r w:rsidR="0062787B" w:rsidRPr="00DD4AD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i </w:t>
            </w:r>
            <w:proofErr w:type="spellStart"/>
            <w:r w:rsidR="0062787B" w:rsidRPr="00DD4AD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materijal</w:t>
            </w:r>
            <w:r w:rsidR="00DD4ADC" w:rsidRPr="00DD4AD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a</w:t>
            </w:r>
            <w:proofErr w:type="spellEnd"/>
            <w:r w:rsidR="0062787B" w:rsidRPr="00DD4AD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9D1EC6" w:rsidRPr="00DD4AD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naveden</w:t>
            </w:r>
            <w:r w:rsidR="00DD4ADC" w:rsidRPr="00CA1A5A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ih</w:t>
            </w:r>
            <w:proofErr w:type="spellEnd"/>
            <w:r w:rsidR="009D1EC6" w:rsidRPr="00DD4AD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u </w:t>
            </w:r>
            <w:proofErr w:type="spellStart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Tehnološkom</w:t>
            </w:r>
            <w:proofErr w:type="spellEnd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selektoru</w:t>
            </w:r>
            <w:proofErr w:type="spellEnd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GEFF-a, </w:t>
            </w:r>
            <w:proofErr w:type="spellStart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kako</w:t>
            </w:r>
            <w:proofErr w:type="spellEnd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je </w:t>
            </w:r>
            <w:proofErr w:type="spellStart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naznačeno</w:t>
            </w:r>
            <w:proofErr w:type="spellEnd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u </w:t>
            </w:r>
            <w:proofErr w:type="spellStart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Certifikatu</w:t>
            </w:r>
            <w:proofErr w:type="spellEnd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 </w:t>
            </w:r>
            <w:proofErr w:type="spellStart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>prihvatljivosti</w:t>
            </w:r>
            <w:proofErr w:type="spellEnd"/>
            <w:r w:rsidR="005A460C">
              <w:rPr>
                <w:rFonts w:ascii="Arial" w:eastAsia="Calibri" w:hAnsi="Arial" w:cs="Arial"/>
                <w:color w:val="000000"/>
                <w:sz w:val="20"/>
                <w:szCs w:val="20"/>
                <w:lang w:eastAsia="en-US"/>
              </w:rPr>
              <w:t xml:space="preserve">. </w:t>
            </w:r>
          </w:p>
          <w:p w14:paraId="30116818" w14:textId="2EBB0A5F" w:rsidR="009D1EC6" w:rsidRPr="00702B40" w:rsidRDefault="005A460C" w:rsidP="004506F6">
            <w:pPr>
              <w:spacing w:after="60"/>
              <w:ind w:right="57"/>
              <w:contextualSpacing/>
              <w:rPr>
                <w:rFonts w:ascii="Arial" w:hAnsi="Arial" w:cs="Arial"/>
                <w:color w:val="000000"/>
                <w:sz w:val="16"/>
                <w:szCs w:val="16"/>
                <w:vertAlign w:val="superscript"/>
                <w:lang w:val="en-GB" w:eastAsia="en-US"/>
              </w:rPr>
            </w:pPr>
            <w:proofErr w:type="spellStart"/>
            <w:r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>Certifikat</w:t>
            </w:r>
            <w:proofErr w:type="spellEnd"/>
            <w:r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 xml:space="preserve"> </w:t>
            </w:r>
            <w:proofErr w:type="spellStart"/>
            <w:r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>prihvatljivosti</w:t>
            </w:r>
            <w:proofErr w:type="spellEnd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 xml:space="preserve"> za </w:t>
            </w:r>
            <w:proofErr w:type="spellStart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>unaprijed</w:t>
            </w:r>
            <w:proofErr w:type="spellEnd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 xml:space="preserve"> </w:t>
            </w:r>
            <w:proofErr w:type="spellStart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>odobrenu</w:t>
            </w:r>
            <w:proofErr w:type="spellEnd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 xml:space="preserve"> </w:t>
            </w:r>
            <w:proofErr w:type="spellStart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>tehnologiju</w:t>
            </w:r>
            <w:proofErr w:type="spellEnd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 xml:space="preserve"> </w:t>
            </w:r>
            <w:proofErr w:type="spellStart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>može</w:t>
            </w:r>
            <w:proofErr w:type="spellEnd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 xml:space="preserve"> se </w:t>
            </w:r>
            <w:proofErr w:type="spellStart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>generirati</w:t>
            </w:r>
            <w:proofErr w:type="spellEnd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 xml:space="preserve"> na web </w:t>
            </w:r>
            <w:proofErr w:type="spellStart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>stranici</w:t>
            </w:r>
            <w:proofErr w:type="spellEnd"/>
            <w:r w:rsidR="009D1EC6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 xml:space="preserve"> GEFF-</w:t>
            </w:r>
            <w:r w:rsidR="00702B40" w:rsidRPr="00296FF1">
              <w:rPr>
                <w:rFonts w:ascii="Arial" w:eastAsia="Calibri" w:hAnsi="Arial" w:cs="Arial"/>
                <w:color w:val="000000"/>
                <w:sz w:val="18"/>
                <w:szCs w:val="18"/>
                <w:vertAlign w:val="superscript"/>
                <w:lang w:eastAsia="en-US"/>
              </w:rPr>
              <w:t>a</w:t>
            </w:r>
            <w:r w:rsidR="00702B40" w:rsidRPr="00702B40">
              <w:rPr>
                <w:rFonts w:ascii="Arial" w:eastAsia="Calibri" w:hAnsi="Arial" w:cs="Arial"/>
                <w:color w:val="000000"/>
                <w:sz w:val="16"/>
                <w:szCs w:val="16"/>
                <w:vertAlign w:val="superscript"/>
                <w:lang w:eastAsia="en-US"/>
              </w:rPr>
              <w:t xml:space="preserve"> </w:t>
            </w:r>
            <w:hyperlink r:id="rId10" w:history="1">
              <w:r w:rsidR="00702B40" w:rsidRPr="00702B40">
                <w:rPr>
                  <w:rStyle w:val="Hyperlink"/>
                  <w:rFonts w:ascii="Arial" w:hAnsi="Arial" w:cs="Arial"/>
                  <w:bCs/>
                  <w:sz w:val="16"/>
                  <w:szCs w:val="16"/>
                  <w:lang w:val="hr-BA"/>
                </w:rPr>
                <w:t>http://technology-ba.ebrdgeff.com/bih_bos</w:t>
              </w:r>
            </w:hyperlink>
          </w:p>
        </w:tc>
      </w:tr>
      <w:tr w:rsidR="003737C1" w:rsidRPr="00346EF1" w14:paraId="71026E41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452"/>
        </w:trPr>
        <w:tc>
          <w:tcPr>
            <w:tcW w:w="8364" w:type="dxa"/>
            <w:gridSpan w:val="1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A9817" w14:textId="58899DC0" w:rsidR="003737C1" w:rsidRPr="00346EF1" w:rsidRDefault="003737C1" w:rsidP="00DE3DE5">
            <w:pPr>
              <w:spacing w:after="60"/>
              <w:ind w:right="57"/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val="en-GB" w:eastAsia="en-US"/>
              </w:rPr>
            </w:pPr>
            <w:r w:rsidRPr="00346EF1">
              <w:rPr>
                <w:rFonts w:ascii="Arial" w:hAnsi="Arial" w:cs="Arial"/>
                <w:b/>
                <w:noProof/>
                <w:color w:val="000000"/>
                <w:sz w:val="20"/>
                <w:szCs w:val="20"/>
              </w:rPr>
              <w:t xml:space="preserve">Prihvatljive mjere </w:t>
            </w:r>
            <w:r w:rsidRPr="00346EF1">
              <w:rPr>
                <w:rFonts w:ascii="Arial" w:hAnsi="Arial" w:cs="Arial"/>
                <w:b/>
                <w:noProof/>
                <w:color w:val="000000"/>
                <w:sz w:val="20"/>
                <w:szCs w:val="20"/>
              </w:rPr>
              <w:br/>
            </w:r>
            <w:r w:rsidRPr="00346EF1">
              <w:rPr>
                <w:rFonts w:ascii="Arial" w:hAnsi="Arial" w:cs="Arial"/>
                <w:b/>
                <w:noProof/>
                <w:color w:val="000000"/>
                <w:sz w:val="16"/>
                <w:szCs w:val="16"/>
                <w:vertAlign w:val="superscript"/>
              </w:rPr>
              <w:t xml:space="preserve">Odaberite sve kategorije koje </w:t>
            </w:r>
            <w:r w:rsidR="005A460C">
              <w:rPr>
                <w:rFonts w:ascii="Arial" w:hAnsi="Arial" w:cs="Arial"/>
                <w:b/>
                <w:noProof/>
                <w:color w:val="000000"/>
                <w:sz w:val="16"/>
                <w:szCs w:val="16"/>
                <w:vertAlign w:val="superscript"/>
              </w:rPr>
              <w:t>biste željeli da finansirate</w:t>
            </w:r>
            <w:r w:rsidR="005A460C" w:rsidRPr="00346EF1">
              <w:rPr>
                <w:rFonts w:ascii="Arial" w:hAnsi="Arial" w:cs="Arial"/>
                <w:b/>
                <w:noProof/>
                <w:color w:val="000000"/>
                <w:sz w:val="16"/>
                <w:szCs w:val="16"/>
                <w:vertAlign w:val="superscript"/>
              </w:rPr>
              <w:t xml:space="preserve"> </w:t>
            </w:r>
          </w:p>
        </w:tc>
        <w:tc>
          <w:tcPr>
            <w:tcW w:w="2014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C9E659E" w14:textId="7BAC9FE9" w:rsidR="005A460C" w:rsidRDefault="003737C1" w:rsidP="00DA7C8D">
            <w:pPr>
              <w:spacing w:after="60"/>
              <w:ind w:left="325" w:right="57" w:hanging="325"/>
              <w:contextualSpacing/>
              <w:jc w:val="center"/>
              <w:rPr>
                <w:rFonts w:ascii="Arial" w:hAnsi="Arial" w:cs="Arial"/>
                <w:b/>
                <w:noProof/>
                <w:color w:val="000000"/>
                <w:sz w:val="16"/>
                <w:szCs w:val="16"/>
              </w:rPr>
            </w:pPr>
            <w:r w:rsidRPr="00346EF1">
              <w:rPr>
                <w:rFonts w:ascii="Arial" w:hAnsi="Arial" w:cs="Arial"/>
                <w:b/>
                <w:noProof/>
                <w:color w:val="000000"/>
                <w:sz w:val="16"/>
                <w:szCs w:val="16"/>
              </w:rPr>
              <w:t>Ukupni troškovi ulaganja</w:t>
            </w:r>
            <w:r w:rsidR="005A460C">
              <w:rPr>
                <w:rFonts w:ascii="Arial" w:hAnsi="Arial" w:cs="Arial"/>
                <w:b/>
                <w:noProof/>
                <w:color w:val="000000"/>
                <w:sz w:val="16"/>
                <w:szCs w:val="16"/>
              </w:rPr>
              <w:t xml:space="preserve"> (uključujući dodatne troškove)</w:t>
            </w:r>
          </w:p>
          <w:p w14:paraId="69E2B058" w14:textId="77777777" w:rsidR="005A460C" w:rsidRDefault="005A460C" w:rsidP="00F44158">
            <w:pPr>
              <w:spacing w:after="60"/>
              <w:ind w:left="325" w:right="57" w:hanging="325"/>
              <w:contextualSpacing/>
              <w:rPr>
                <w:sz w:val="16"/>
                <w:szCs w:val="16"/>
                <w:shd w:val="clear" w:color="auto" w:fill="FFFFFF"/>
              </w:rPr>
            </w:pPr>
          </w:p>
          <w:p w14:paraId="35D96B9E" w14:textId="3275B447" w:rsidR="003737C1" w:rsidRPr="00346EF1" w:rsidRDefault="00A42DD0" w:rsidP="00DA7C8D">
            <w:pPr>
              <w:spacing w:after="60"/>
              <w:ind w:left="325" w:right="57" w:hanging="325"/>
              <w:contextualSpacing/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  <w:r>
              <w:rPr>
                <w:sz w:val="16"/>
                <w:szCs w:val="16"/>
                <w:shd w:val="clear" w:color="auto" w:fill="FFFFFF"/>
              </w:rPr>
              <w:t>______</w:t>
            </w:r>
            <w:r w:rsidR="005A460C">
              <w:rPr>
                <w:sz w:val="16"/>
                <w:szCs w:val="16"/>
                <w:shd w:val="clear" w:color="auto" w:fill="FFFFFF"/>
              </w:rPr>
              <w:t>______________</w:t>
            </w:r>
          </w:p>
        </w:tc>
      </w:tr>
      <w:tr w:rsidR="002B1915" w:rsidRPr="00346EF1" w14:paraId="6C48485B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412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4C95FF" w14:textId="47A790AF" w:rsidR="002B1915" w:rsidRPr="00346EF1" w:rsidRDefault="00A10D93" w:rsidP="00CC4483">
            <w:pP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Zamjena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2F5232">
              <w:rPr>
                <w:rFonts w:ascii="Arial" w:hAnsi="Arial" w:cs="Arial"/>
                <w:sz w:val="18"/>
                <w:szCs w:val="18"/>
              </w:rPr>
              <w:t>prozora</w:t>
            </w:r>
            <w:proofErr w:type="spellEnd"/>
            <w:r w:rsidR="00CA0E34" w:rsidRPr="002F5232">
              <w:rPr>
                <w:rFonts w:ascii="Arial" w:hAnsi="Arial" w:cs="Arial"/>
                <w:sz w:val="18"/>
                <w:szCs w:val="18"/>
              </w:rPr>
              <w:t xml:space="preserve"> i </w:t>
            </w:r>
            <w:proofErr w:type="spellStart"/>
            <w:r w:rsidR="00CA0E34" w:rsidRPr="002F5232">
              <w:rPr>
                <w:rFonts w:ascii="Arial" w:hAnsi="Arial" w:cs="Arial"/>
                <w:sz w:val="18"/>
                <w:szCs w:val="18"/>
              </w:rPr>
              <w:t>vrata</w:t>
            </w:r>
            <w:proofErr w:type="spellEnd"/>
            <w:r w:rsidR="00CA0E34" w:rsidRPr="002F5232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5A460C">
              <w:rPr>
                <w:rFonts w:ascii="Arial" w:hAnsi="Arial" w:cs="Arial"/>
                <w:bCs/>
                <w:noProof/>
                <w:sz w:val="18"/>
                <w:szCs w:val="18"/>
                <w:lang w:eastAsia="en-GB"/>
              </w:rPr>
              <w:t>ostakljivanje površina u stalno nastanjenim prostorima</w:t>
            </w:r>
            <w:r w:rsidR="00CA0E34" w:rsidRPr="002F5232">
              <w:rPr>
                <w:rFonts w:ascii="Arial" w:hAnsi="Arial" w:cs="Arial"/>
                <w:bCs/>
                <w:noProof/>
                <w:sz w:val="18"/>
                <w:szCs w:val="18"/>
                <w:lang w:eastAsia="en-GB"/>
              </w:rPr>
              <w:t xml:space="preserve">/ </w:t>
            </w:r>
            <w:r w:rsidR="005A460C">
              <w:rPr>
                <w:rFonts w:ascii="Arial" w:hAnsi="Arial" w:cs="Arial"/>
                <w:bCs/>
                <w:noProof/>
                <w:sz w:val="18"/>
                <w:szCs w:val="18"/>
                <w:lang w:eastAsia="en-GB"/>
              </w:rPr>
              <w:t>ostakljivanje</w:t>
            </w:r>
            <w:r w:rsidR="005A460C" w:rsidRPr="002F5232">
              <w:rPr>
                <w:rFonts w:ascii="Arial" w:hAnsi="Arial" w:cs="Arial"/>
                <w:bCs/>
                <w:noProof/>
                <w:sz w:val="18"/>
                <w:szCs w:val="18"/>
                <w:lang w:eastAsia="en-GB"/>
              </w:rPr>
              <w:t xml:space="preserve"> </w:t>
            </w:r>
            <w:r w:rsidR="00CA0E34" w:rsidRPr="002F5232">
              <w:rPr>
                <w:rFonts w:ascii="Arial" w:hAnsi="Arial" w:cs="Arial"/>
                <w:bCs/>
                <w:noProof/>
                <w:sz w:val="18"/>
                <w:szCs w:val="18"/>
                <w:lang w:eastAsia="en-GB"/>
              </w:rPr>
              <w:t>balkona i lođa</w:t>
            </w:r>
            <w:r w:rsidR="00CA0E34" w:rsidRPr="003749DA">
              <w:rPr>
                <w:rFonts w:cs="Arial"/>
                <w:bCs/>
                <w:noProof/>
                <w:szCs w:val="20"/>
                <w:lang w:eastAsia="en-GB"/>
              </w:rPr>
              <w:t xml:space="preserve">          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6231E24" w14:textId="77777777" w:rsidR="002B1915" w:rsidRPr="00346EF1" w:rsidRDefault="002B1915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CA0E34" w:rsidRPr="00346EF1" w14:paraId="5A219BF8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210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0CBFE0" w14:textId="0D8417B7" w:rsidR="00CA0E34" w:rsidRPr="00346EF1" w:rsidRDefault="00A10D93" w:rsidP="00CC4483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5A460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sz w:val="18"/>
                <w:szCs w:val="18"/>
              </w:rPr>
              <w:t>Termoizolacija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sz w:val="18"/>
                <w:szCs w:val="18"/>
              </w:rPr>
              <w:t>podova</w:t>
            </w:r>
            <w:proofErr w:type="spellEnd"/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029AEC0" w14:textId="77777777" w:rsidR="00CA0E34" w:rsidRPr="00346EF1" w:rsidRDefault="00CA0E34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CA0E34" w:rsidRPr="00346EF1" w14:paraId="44EBE83A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853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956FB" w14:textId="52B17620" w:rsidR="00CA0E34" w:rsidRPr="00346EF1" w:rsidRDefault="00A10D93" w:rsidP="00CA0E34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sz w:val="18"/>
                <w:szCs w:val="18"/>
              </w:rPr>
              <w:t>Termoizolacija</w:t>
            </w:r>
            <w:proofErr w:type="spellEnd"/>
            <w:r w:rsidR="005A460C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vanjskih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zidova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23AB3E7" w14:textId="5BDF97E4" w:rsidR="00CA0E34" w:rsidRPr="00346EF1" w:rsidRDefault="00CA0E34" w:rsidP="00E2700D">
            <w:pPr>
              <w:rPr>
                <w:rFonts w:ascii="Arial" w:hAnsi="Arial" w:cs="Arial"/>
                <w:i/>
                <w:sz w:val="18"/>
                <w:szCs w:val="18"/>
                <w:lang w:val="en-GB"/>
              </w:rPr>
            </w:pPr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Ova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mjera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nije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primjenjiva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na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pojedinačne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stanove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A7C8D" w:rsidRPr="00346EF1">
              <w:rPr>
                <w:rFonts w:ascii="Arial" w:hAnsi="Arial" w:cs="Arial"/>
                <w:i/>
                <w:sz w:val="18"/>
                <w:szCs w:val="18"/>
              </w:rPr>
              <w:t xml:space="preserve">u </w:t>
            </w:r>
            <w:proofErr w:type="spellStart"/>
            <w:r w:rsidR="00DA7C8D">
              <w:rPr>
                <w:rFonts w:ascii="Arial" w:hAnsi="Arial" w:cs="Arial"/>
                <w:i/>
                <w:sz w:val="18"/>
                <w:szCs w:val="18"/>
              </w:rPr>
              <w:t>višeetažnim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objektima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,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ali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je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primjenjiva</w:t>
            </w:r>
            <w:r w:rsidR="005A460C">
              <w:rPr>
                <w:rFonts w:ascii="Arial" w:hAnsi="Arial" w:cs="Arial"/>
                <w:i/>
                <w:sz w:val="18"/>
                <w:szCs w:val="18"/>
              </w:rPr>
              <w:t>ukoliko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će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u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okviru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Projekta</w:t>
            </w:r>
            <w:proofErr w:type="spellEnd"/>
            <w:r w:rsidR="005A460C"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jedna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ili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više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fasada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na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zgrad</w:t>
            </w:r>
            <w:r w:rsidR="005A460C">
              <w:rPr>
                <w:rFonts w:ascii="Arial" w:hAnsi="Arial" w:cs="Arial"/>
                <w:i/>
                <w:sz w:val="18"/>
                <w:szCs w:val="18"/>
              </w:rPr>
              <w:t>i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biti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u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potpunosti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izolirana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>,</w:t>
            </w:r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od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prizemlja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do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krova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1145ACB" w14:textId="77777777" w:rsidR="00CA0E34" w:rsidRPr="00346EF1" w:rsidRDefault="00CA0E34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CA0E34" w:rsidRPr="00346EF1" w14:paraId="548A5384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743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8C1AD" w14:textId="1131D046" w:rsidR="00CA0E34" w:rsidRPr="00346EF1" w:rsidRDefault="00A10D93" w:rsidP="00CA0E34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sz w:val="18"/>
                <w:szCs w:val="18"/>
              </w:rPr>
              <w:t>Termoizolacija</w:t>
            </w:r>
            <w:proofErr w:type="spellEnd"/>
            <w:r w:rsidR="005A460C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5A460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izolacija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krova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/ </w:t>
            </w:r>
            <w:proofErr w:type="spellStart"/>
            <w:r w:rsidR="005A460C">
              <w:rPr>
                <w:rFonts w:ascii="Arial" w:hAnsi="Arial" w:cs="Arial"/>
                <w:sz w:val="18"/>
                <w:szCs w:val="18"/>
              </w:rPr>
              <w:t>potkrovlja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016AE411" w14:textId="7FE7E439" w:rsidR="00CA0E34" w:rsidRPr="00346EF1" w:rsidRDefault="00CA0E34" w:rsidP="00E2700D">
            <w:pPr>
              <w:rPr>
                <w:rFonts w:ascii="Arial" w:hAnsi="Arial" w:cs="Arial"/>
                <w:i/>
                <w:sz w:val="18"/>
                <w:szCs w:val="18"/>
                <w:lang w:val="en-GB"/>
              </w:rPr>
            </w:pPr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Ova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mjera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nije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primjenjiva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na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pojedinačne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stanove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u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višeetažnim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objektima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,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ali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je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primjenjiva</w:t>
            </w:r>
            <w:r w:rsidR="005A460C">
              <w:rPr>
                <w:rFonts w:ascii="Arial" w:hAnsi="Arial" w:cs="Arial"/>
                <w:i/>
                <w:sz w:val="18"/>
                <w:szCs w:val="18"/>
              </w:rPr>
              <w:t>ukoliko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5A460C"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svi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Pr="00346EF1">
              <w:rPr>
                <w:rFonts w:ascii="Arial" w:hAnsi="Arial" w:cs="Arial"/>
                <w:i/>
                <w:sz w:val="18"/>
                <w:szCs w:val="18"/>
              </w:rPr>
              <w:t>stanovi</w:t>
            </w:r>
            <w:proofErr w:type="spellEnd"/>
            <w:r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na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posljednjem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DA7C8D">
              <w:rPr>
                <w:rFonts w:ascii="Arial" w:hAnsi="Arial" w:cs="Arial"/>
                <w:i/>
                <w:sz w:val="18"/>
                <w:szCs w:val="18"/>
              </w:rPr>
              <w:t>spratu</w:t>
            </w:r>
            <w:proofErr w:type="spellEnd"/>
            <w:r w:rsidR="00DA7C8D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DA7C8D">
              <w:rPr>
                <w:rFonts w:ascii="Arial" w:hAnsi="Arial" w:cs="Arial"/>
                <w:i/>
                <w:sz w:val="18"/>
                <w:szCs w:val="18"/>
              </w:rPr>
              <w:t>podnose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grupni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zahtjev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i/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ili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ukoliko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će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u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okviru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projekta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biti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izoliran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cijeli</w:t>
            </w:r>
            <w:proofErr w:type="spellEnd"/>
            <w:r w:rsidR="005A460C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proofErr w:type="spellStart"/>
            <w:r w:rsidR="005A460C">
              <w:rPr>
                <w:rFonts w:ascii="Arial" w:hAnsi="Arial" w:cs="Arial"/>
                <w:i/>
                <w:sz w:val="18"/>
                <w:szCs w:val="18"/>
              </w:rPr>
              <w:t>krov</w:t>
            </w:r>
            <w:proofErr w:type="spellEnd"/>
            <w:r w:rsidR="005A460C" w:rsidRPr="00346EF1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CBC07F6" w14:textId="77777777" w:rsidR="00CA0E34" w:rsidRPr="00346EF1" w:rsidRDefault="00CA0E34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2B1915" w:rsidRPr="00346EF1" w14:paraId="5E8100A3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349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CA97" w14:textId="7BDA3C9D" w:rsidR="002B1915" w:rsidRPr="00346EF1" w:rsidRDefault="00A10D93" w:rsidP="00E2700D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Termoizolacija</w:t>
            </w:r>
            <w:proofErr w:type="spellEnd"/>
            <w:r w:rsidR="008D2632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D2632">
              <w:rPr>
                <w:rFonts w:ascii="Arial" w:hAnsi="Arial" w:cs="Arial"/>
                <w:sz w:val="18"/>
                <w:szCs w:val="18"/>
              </w:rPr>
              <w:t xml:space="preserve"> 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pregradnih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zidova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koji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razdvajaju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prostore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sa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različitim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potrebama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u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smislu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sobne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temperature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B12E251" w14:textId="77777777" w:rsidR="002B1915" w:rsidRPr="00346EF1" w:rsidRDefault="002B1915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2B1915" w:rsidRPr="00346EF1" w14:paraId="01E532B2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233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02446F" w14:textId="76B24E76" w:rsidR="002B1915" w:rsidRPr="00346EF1" w:rsidRDefault="00A10D93" w:rsidP="00E2700D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Energetski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efikasne</w:t>
            </w:r>
            <w:proofErr w:type="spellEnd"/>
            <w:r w:rsidR="008D2632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peći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kotlovi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na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biomasu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70081A48" w14:textId="77777777" w:rsidR="002B1915" w:rsidRPr="00346EF1" w:rsidRDefault="002B1915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2B1915" w:rsidRPr="00346EF1" w14:paraId="47E88D84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227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22BE8" w14:textId="77777777" w:rsidR="002B1915" w:rsidRPr="00346EF1" w:rsidRDefault="00A10D93" w:rsidP="001F21D7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Klima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uređaji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99B5A6B" w14:textId="77777777" w:rsidR="002B1915" w:rsidRPr="00346EF1" w:rsidRDefault="002B1915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2B1915" w:rsidRPr="00346EF1" w14:paraId="4F4A3FB0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147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89E834" w14:textId="059D8779" w:rsidR="002B1915" w:rsidRPr="00346EF1" w:rsidRDefault="00A10D93" w:rsidP="001B759B">
            <w:pPr>
              <w:spacing w:after="60"/>
              <w:ind w:right="57"/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val="en-GB" w:eastAsia="en-US"/>
              </w:rPr>
            </w:pPr>
            <w:r w:rsidRPr="003749DA">
              <w:rPr>
                <w:rFonts w:ascii="Arial" w:hAnsi="Arial" w:cs="Arial"/>
                <w:sz w:val="18"/>
                <w:szCs w:val="18"/>
              </w:rPr>
              <w:lastRenderedPageBreak/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sz w:val="18"/>
                <w:szCs w:val="18"/>
              </w:rPr>
            </w:r>
            <w:r w:rsidR="00786C3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Frižideri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zamrzivači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kombinirani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frižideri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zamrzivači</w:t>
            </w:r>
            <w:proofErr w:type="spellEnd"/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289DF845" w14:textId="77777777" w:rsidR="002B1915" w:rsidRPr="00346EF1" w:rsidRDefault="002B1915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2B1915" w:rsidRPr="00346EF1" w14:paraId="4D235F57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180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7A2DDC" w14:textId="0D91EA0A" w:rsidR="002B1915" w:rsidRPr="00346EF1" w:rsidRDefault="00A10D93" w:rsidP="001F21D7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sz w:val="18"/>
                <w:szCs w:val="18"/>
              </w:rPr>
            </w:r>
            <w:r w:rsidR="00786C3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231932">
              <w:rPr>
                <w:rFonts w:ascii="Arial" w:hAnsi="Arial" w:cs="Arial"/>
                <w:sz w:val="18"/>
                <w:szCs w:val="18"/>
              </w:rPr>
              <w:t>Sistem</w:t>
            </w:r>
            <w:proofErr w:type="spellEnd"/>
            <w:r w:rsidR="00231932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osvjetljenja</w:t>
            </w:r>
            <w:proofErr w:type="spellEnd"/>
            <w:r w:rsidR="008D2632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visoke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efikasnosti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osvjetljenje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sa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malim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generisanjem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toplote</w:t>
            </w:r>
            <w:proofErr w:type="spellEnd"/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03E327A" w14:textId="77777777" w:rsidR="002B1915" w:rsidRPr="00346EF1" w:rsidRDefault="002B1915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2B1915" w:rsidRPr="00346EF1" w14:paraId="6978F44F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271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0D7175" w14:textId="760CBACF" w:rsidR="002B1915" w:rsidRPr="00346EF1" w:rsidRDefault="00A10D93" w:rsidP="001F21D7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sz w:val="18"/>
                <w:szCs w:val="18"/>
              </w:rPr>
            </w:r>
            <w:r w:rsidR="00786C3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Balansirana</w:t>
            </w:r>
            <w:proofErr w:type="spellEnd"/>
            <w:r w:rsidR="008D2632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mehanička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ventilacija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s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povratom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topline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5BC68213" w14:textId="77777777" w:rsidR="002B1915" w:rsidRPr="00346EF1" w:rsidRDefault="002B1915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CA0E34" w:rsidRPr="00346EF1" w14:paraId="3433EFCB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290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159A2" w14:textId="7D19D631" w:rsidR="00CA0E34" w:rsidRPr="00346EF1" w:rsidRDefault="00A10D93" w:rsidP="001F21D7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sz w:val="18"/>
                <w:szCs w:val="18"/>
              </w:rPr>
            </w:r>
            <w:r w:rsidR="00786C3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Toplotne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pumpe</w:t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(na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električni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pogon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),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uključujući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zračne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toplotne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pumpe</w:t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vodene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toplotne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DA7C8D">
              <w:rPr>
                <w:rFonts w:ascii="Arial" w:hAnsi="Arial" w:cs="Arial"/>
                <w:sz w:val="18"/>
                <w:szCs w:val="18"/>
              </w:rPr>
              <w:t>pumpe,</w:t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zemne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toplotne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pumpe</w:t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>,</w:t>
            </w:r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toplotne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pumpe na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slani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rastvor</w:t>
            </w:r>
            <w:proofErr w:type="spellEnd"/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46187B03" w14:textId="77777777" w:rsidR="00CA0E34" w:rsidRPr="00346EF1" w:rsidRDefault="00CA0E34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CA0E34" w:rsidRPr="00346EF1" w14:paraId="2EE25667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184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830015" w14:textId="7E2B59D0" w:rsidR="00CA0E34" w:rsidRPr="00346EF1" w:rsidRDefault="00A10D93" w:rsidP="001F21D7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sz w:val="18"/>
                <w:szCs w:val="18"/>
              </w:rPr>
            </w:r>
            <w:r w:rsidR="00786C3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Solarni</w:t>
            </w:r>
            <w:proofErr w:type="spellEnd"/>
            <w:r w:rsidR="00DA7C8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grijači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vode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 xml:space="preserve"> (</w:t>
            </w:r>
            <w:proofErr w:type="spellStart"/>
            <w:r w:rsidR="008D2632">
              <w:rPr>
                <w:rFonts w:ascii="Arial" w:hAnsi="Arial" w:cs="Arial"/>
                <w:sz w:val="18"/>
                <w:szCs w:val="18"/>
              </w:rPr>
              <w:t>bojleri</w:t>
            </w:r>
            <w:proofErr w:type="spellEnd"/>
            <w:r w:rsidR="008D263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07A70E75" w14:textId="77777777" w:rsidR="00CA0E34" w:rsidRPr="00346EF1" w:rsidRDefault="00CA0E34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CA0E34" w:rsidRPr="00346EF1" w14:paraId="291C6978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104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19743A" w14:textId="77777777" w:rsidR="00CA0E34" w:rsidRPr="00346EF1" w:rsidRDefault="00A10D93" w:rsidP="00E2700D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sz w:val="18"/>
                <w:szCs w:val="18"/>
              </w:rPr>
            </w:r>
            <w:r w:rsidR="00786C3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3749DA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Izgradnja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integrirane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mreže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i off-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grid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primjena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solarnih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fotonaponskih</w:t>
            </w:r>
            <w:proofErr w:type="spellEnd"/>
            <w:r w:rsidR="00CA0E34" w:rsidRPr="00346E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A0E34" w:rsidRPr="00346EF1">
              <w:rPr>
                <w:rFonts w:ascii="Arial" w:hAnsi="Arial" w:cs="Arial"/>
                <w:sz w:val="18"/>
                <w:szCs w:val="18"/>
              </w:rPr>
              <w:t>sustava</w:t>
            </w:r>
            <w:proofErr w:type="spellEnd"/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378CA17F" w14:textId="77777777" w:rsidR="00CA0E34" w:rsidRPr="00346EF1" w:rsidRDefault="00CA0E34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CA0E34" w:rsidRPr="00346EF1" w14:paraId="1BB842DF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158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4206DC63" w14:textId="01C1C60B" w:rsidR="00CA0E34" w:rsidRPr="00E079A9" w:rsidRDefault="00A10D93" w:rsidP="00CA0E34">
            <w:pPr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E079A9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CA0E34" w:rsidRPr="00E079A9">
              <w:rPr>
                <w:rFonts w:ascii="Arial" w:hAnsi="Arial" w:cs="Arial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ascii="Arial" w:hAnsi="Arial" w:cs="Arial"/>
                <w:sz w:val="18"/>
                <w:szCs w:val="18"/>
              </w:rPr>
            </w:r>
            <w:r w:rsidR="00786C32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079A9">
              <w:rPr>
                <w:rFonts w:ascii="Arial" w:hAnsi="Arial" w:cs="Arial"/>
                <w:sz w:val="18"/>
                <w:szCs w:val="18"/>
              </w:rPr>
              <w:fldChar w:fldCharType="end"/>
            </w:r>
            <w:r w:rsidR="00CA0E34" w:rsidRPr="00E079A9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F0DE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3F0DE3">
              <w:rPr>
                <w:rFonts w:ascii="Arial" w:hAnsi="Arial" w:cs="Arial"/>
                <w:sz w:val="18"/>
                <w:szCs w:val="18"/>
              </w:rPr>
              <w:t>Akumulacioni</w:t>
            </w:r>
            <w:proofErr w:type="spellEnd"/>
            <w:r w:rsidR="003F0DE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3F0DE3">
              <w:rPr>
                <w:rFonts w:ascii="Arial" w:hAnsi="Arial" w:cs="Arial"/>
                <w:sz w:val="18"/>
                <w:szCs w:val="18"/>
              </w:rPr>
              <w:t>rezervoar</w:t>
            </w:r>
            <w:proofErr w:type="spellEnd"/>
            <w:r w:rsidR="003F0DE3">
              <w:rPr>
                <w:rFonts w:ascii="Arial" w:hAnsi="Arial" w:cs="Arial"/>
                <w:sz w:val="18"/>
                <w:szCs w:val="18"/>
              </w:rPr>
              <w:t xml:space="preserve"> za </w:t>
            </w:r>
            <w:proofErr w:type="spellStart"/>
            <w:r w:rsidR="003F0DE3">
              <w:rPr>
                <w:rFonts w:ascii="Arial" w:hAnsi="Arial" w:cs="Arial"/>
                <w:sz w:val="18"/>
                <w:szCs w:val="18"/>
              </w:rPr>
              <w:t>toplu</w:t>
            </w:r>
            <w:proofErr w:type="spellEnd"/>
            <w:r w:rsidR="003F0DE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3F0DE3">
              <w:rPr>
                <w:rFonts w:ascii="Arial" w:hAnsi="Arial" w:cs="Arial"/>
                <w:sz w:val="18"/>
                <w:szCs w:val="18"/>
              </w:rPr>
              <w:t>vodu</w:t>
            </w:r>
            <w:proofErr w:type="spellEnd"/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1C4199DC" w14:textId="77777777" w:rsidR="00CA0E34" w:rsidRPr="00346EF1" w:rsidRDefault="00CA0E34" w:rsidP="001B759B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tr w:rsidR="006B3AAC" w:rsidRPr="004907D9" w14:paraId="2CE1BD13" w14:textId="77777777" w:rsidTr="00C144D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158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06A0A6A5" w14:textId="77777777" w:rsidR="006B3AAC" w:rsidRPr="00E079A9" w:rsidRDefault="006B3AAC" w:rsidP="00C144D1">
            <w:pPr>
              <w:rPr>
                <w:rFonts w:ascii="Arial" w:hAnsi="Arial" w:cs="Arial"/>
                <w:sz w:val="18"/>
                <w:szCs w:val="18"/>
                <w:lang w:val="bs-Latn-BA"/>
              </w:rPr>
            </w:pPr>
            <w:r w:rsidRPr="00E079A9">
              <w:rPr>
                <w:rFonts w:ascii="Arial" w:hAnsi="Arial" w:cs="Arial"/>
                <w:sz w:val="18"/>
                <w:szCs w:val="18"/>
                <w:lang w:val="bs-Latn-BA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79A9">
              <w:rPr>
                <w:rFonts w:ascii="Arial" w:hAnsi="Arial" w:cs="Arial"/>
                <w:sz w:val="18"/>
                <w:szCs w:val="18"/>
                <w:lang w:val="bs-Latn-BA"/>
              </w:rPr>
              <w:instrText xml:space="preserve"> FORMCHECKBOX </w:instrText>
            </w:r>
            <w:r w:rsidR="00786C32">
              <w:rPr>
                <w:rFonts w:ascii="Arial" w:hAnsi="Arial" w:cs="Arial"/>
                <w:sz w:val="18"/>
                <w:szCs w:val="18"/>
                <w:lang w:val="bs-Latn-BA"/>
              </w:rPr>
            </w:r>
            <w:r w:rsidR="00786C32">
              <w:rPr>
                <w:rFonts w:ascii="Arial" w:hAnsi="Arial" w:cs="Arial"/>
                <w:sz w:val="18"/>
                <w:szCs w:val="18"/>
                <w:lang w:val="bs-Latn-BA"/>
              </w:rPr>
              <w:fldChar w:fldCharType="separate"/>
            </w:r>
            <w:r w:rsidRPr="00E079A9">
              <w:rPr>
                <w:rFonts w:ascii="Arial" w:hAnsi="Arial" w:cs="Arial"/>
                <w:sz w:val="18"/>
                <w:szCs w:val="18"/>
                <w:lang w:val="bs-Latn-BA"/>
              </w:rPr>
              <w:fldChar w:fldCharType="end"/>
            </w:r>
            <w:r w:rsidRPr="00E079A9">
              <w:rPr>
                <w:rFonts w:ascii="Arial" w:hAnsi="Arial" w:cs="Arial"/>
                <w:sz w:val="18"/>
                <w:szCs w:val="18"/>
                <w:lang w:val="bs-Latn-BA"/>
              </w:rPr>
              <w:t xml:space="preserve"> Punjači za električna vozila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C25B01A" w14:textId="77777777" w:rsidR="006B3AAC" w:rsidRPr="004907D9" w:rsidRDefault="006B3AAC" w:rsidP="00C144D1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bs-Latn-BA" w:eastAsia="en-US"/>
              </w:rPr>
            </w:pPr>
          </w:p>
        </w:tc>
      </w:tr>
      <w:tr w:rsidR="006B3AAC" w:rsidRPr="004907D9" w14:paraId="4B8B5569" w14:textId="77777777" w:rsidTr="00C144D1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158"/>
        </w:trPr>
        <w:tc>
          <w:tcPr>
            <w:tcW w:w="8364" w:type="dxa"/>
            <w:gridSpan w:val="1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6B1F3D65" w14:textId="77777777" w:rsidR="006B3AAC" w:rsidRPr="00E079A9" w:rsidRDefault="006B3AAC" w:rsidP="00C144D1">
            <w:pPr>
              <w:rPr>
                <w:rFonts w:ascii="Arial" w:hAnsi="Arial" w:cs="Arial"/>
                <w:sz w:val="18"/>
                <w:szCs w:val="18"/>
                <w:lang w:val="bs-Latn-BA"/>
              </w:rPr>
            </w:pPr>
            <w:r w:rsidRPr="00E079A9">
              <w:rPr>
                <w:rFonts w:ascii="Arial" w:hAnsi="Arial" w:cs="Arial"/>
                <w:sz w:val="18"/>
                <w:szCs w:val="18"/>
                <w:lang w:val="bs-Latn-BA"/>
              </w:rPr>
              <w:fldChar w:fldCharType="begin">
                <w:ffData>
                  <w:name w:val="Check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079A9">
              <w:rPr>
                <w:rFonts w:ascii="Arial" w:hAnsi="Arial" w:cs="Arial"/>
                <w:sz w:val="18"/>
                <w:szCs w:val="18"/>
                <w:lang w:val="bs-Latn-BA"/>
              </w:rPr>
              <w:instrText xml:space="preserve"> FORMCHECKBOX </w:instrText>
            </w:r>
            <w:r w:rsidR="00786C32">
              <w:rPr>
                <w:rFonts w:ascii="Arial" w:hAnsi="Arial" w:cs="Arial"/>
                <w:sz w:val="18"/>
                <w:szCs w:val="18"/>
                <w:lang w:val="bs-Latn-BA"/>
              </w:rPr>
            </w:r>
            <w:r w:rsidR="00786C32">
              <w:rPr>
                <w:rFonts w:ascii="Arial" w:hAnsi="Arial" w:cs="Arial"/>
                <w:sz w:val="18"/>
                <w:szCs w:val="18"/>
                <w:lang w:val="bs-Latn-BA"/>
              </w:rPr>
              <w:fldChar w:fldCharType="separate"/>
            </w:r>
            <w:r w:rsidRPr="00E079A9">
              <w:rPr>
                <w:rFonts w:ascii="Arial" w:hAnsi="Arial" w:cs="Arial"/>
                <w:sz w:val="18"/>
                <w:szCs w:val="18"/>
                <w:lang w:val="bs-Latn-BA"/>
              </w:rPr>
              <w:fldChar w:fldCharType="end"/>
            </w:r>
            <w:r w:rsidRPr="00E079A9">
              <w:rPr>
                <w:rFonts w:ascii="Arial" w:hAnsi="Arial" w:cs="Arial"/>
                <w:sz w:val="18"/>
                <w:szCs w:val="18"/>
                <w:lang w:val="bs-Latn-BA"/>
              </w:rPr>
              <w:t xml:space="preserve"> Li – Ion baterija (prihvatljiva u kombinaciji sa fotonaponskim sistemima)</w:t>
            </w:r>
          </w:p>
        </w:tc>
        <w:tc>
          <w:tcPr>
            <w:tcW w:w="2014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8832E13" w14:textId="77777777" w:rsidR="006B3AAC" w:rsidRPr="004907D9" w:rsidRDefault="006B3AAC" w:rsidP="00C144D1">
            <w:pPr>
              <w:spacing w:after="60"/>
              <w:ind w:left="325" w:right="57" w:hanging="325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  <w:lang w:val="bs-Latn-BA" w:eastAsia="en-US"/>
              </w:rPr>
            </w:pPr>
          </w:p>
        </w:tc>
      </w:tr>
      <w:tr w:rsidR="009C49FE" w:rsidRPr="00346EF1" w14:paraId="31F23A3D" w14:textId="77777777" w:rsidTr="00DE3DE5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1181"/>
        </w:trPr>
        <w:tc>
          <w:tcPr>
            <w:tcW w:w="215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EA3676" w14:textId="77777777" w:rsidR="009C49FE" w:rsidRPr="003749DA" w:rsidRDefault="009C49FE" w:rsidP="009C49FE">
            <w:pPr>
              <w:ind w:right="57"/>
              <w:rPr>
                <w:rFonts w:ascii="Arial" w:hAnsi="Arial" w:cs="Arial"/>
                <w:b/>
                <w:noProof/>
                <w:color w:val="000000"/>
                <w:sz w:val="20"/>
                <w:szCs w:val="20"/>
                <w:lang w:val="en-GB"/>
              </w:rPr>
            </w:pPr>
            <w:r w:rsidRPr="003749DA">
              <w:rPr>
                <w:rFonts w:ascii="Arial" w:hAnsi="Arial" w:cs="Arial"/>
                <w:b/>
                <w:noProof/>
                <w:color w:val="000000"/>
                <w:sz w:val="20"/>
                <w:szCs w:val="20"/>
              </w:rPr>
              <w:t>Obvezni dokumenti:</w:t>
            </w:r>
          </w:p>
        </w:tc>
        <w:tc>
          <w:tcPr>
            <w:tcW w:w="8221" w:type="dxa"/>
            <w:gridSpan w:val="1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14:paraId="6238115A" w14:textId="77777777" w:rsidR="00E4084C" w:rsidRPr="003749DA" w:rsidRDefault="00A10D93" w:rsidP="00E4084C">
            <w:pPr>
              <w:ind w:right="57"/>
              <w:rPr>
                <w:rFonts w:ascii="Arial" w:hAnsi="Arial" w:cs="Arial"/>
                <w:sz w:val="18"/>
                <w:szCs w:val="18"/>
                <w:lang w:val="en-GB"/>
              </w:rPr>
            </w:pPr>
            <w:r w:rsidRPr="003749DA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C49FE" w:rsidRPr="00346EF1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fldChar w:fldCharType="end"/>
            </w:r>
            <w:r w:rsidR="009C49FE" w:rsidRPr="00346EF1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9C49FE" w:rsidRPr="00346EF1">
              <w:rPr>
                <w:rFonts w:ascii="Arial" w:eastAsia="Calibri" w:hAnsi="Arial" w:cs="Arial"/>
                <w:sz w:val="18"/>
                <w:szCs w:val="18"/>
                <w:lang w:eastAsia="en-US"/>
              </w:rPr>
              <w:t>Predračun</w:t>
            </w:r>
            <w:proofErr w:type="spellEnd"/>
            <w:r w:rsidR="009C49FE" w:rsidRPr="00346EF1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848A3" w:rsidRPr="003749DA">
              <w:rPr>
                <w:rFonts w:ascii="Arial" w:hAnsi="Arial" w:cs="Arial"/>
                <w:sz w:val="18"/>
                <w:szCs w:val="18"/>
              </w:rPr>
              <w:t>od</w:t>
            </w:r>
            <w:proofErr w:type="spellEnd"/>
            <w:r w:rsidR="00C848A3"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848A3" w:rsidRPr="003749DA">
              <w:rPr>
                <w:rFonts w:ascii="Arial" w:hAnsi="Arial" w:cs="Arial"/>
                <w:sz w:val="18"/>
                <w:szCs w:val="18"/>
              </w:rPr>
              <w:t>dobavljača</w:t>
            </w:r>
            <w:proofErr w:type="spellEnd"/>
            <w:r w:rsidR="00C848A3"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848A3" w:rsidRPr="003749DA">
              <w:rPr>
                <w:rFonts w:ascii="Arial" w:hAnsi="Arial" w:cs="Arial"/>
                <w:sz w:val="18"/>
                <w:szCs w:val="18"/>
              </w:rPr>
              <w:t>ili</w:t>
            </w:r>
            <w:proofErr w:type="spellEnd"/>
            <w:r w:rsidR="00C848A3"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848A3" w:rsidRPr="003749DA">
              <w:rPr>
                <w:rFonts w:ascii="Arial" w:hAnsi="Arial" w:cs="Arial"/>
                <w:sz w:val="18"/>
                <w:szCs w:val="18"/>
              </w:rPr>
              <w:t>davatelja</w:t>
            </w:r>
            <w:proofErr w:type="spellEnd"/>
            <w:r w:rsidR="00C848A3"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848A3" w:rsidRPr="003749DA">
              <w:rPr>
                <w:rFonts w:ascii="Arial" w:hAnsi="Arial" w:cs="Arial"/>
                <w:sz w:val="18"/>
                <w:szCs w:val="18"/>
              </w:rPr>
              <w:t>usluga</w:t>
            </w:r>
            <w:proofErr w:type="spellEnd"/>
            <w:r w:rsidR="00C848A3"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848A3" w:rsidRPr="003749DA">
              <w:rPr>
                <w:rFonts w:ascii="Arial" w:hAnsi="Arial" w:cs="Arial"/>
                <w:sz w:val="18"/>
                <w:szCs w:val="18"/>
              </w:rPr>
              <w:t>koji</w:t>
            </w:r>
            <w:proofErr w:type="spellEnd"/>
            <w:r w:rsidR="00C848A3"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C848A3" w:rsidRPr="003749DA">
              <w:rPr>
                <w:rFonts w:ascii="Arial" w:hAnsi="Arial" w:cs="Arial"/>
                <w:sz w:val="18"/>
                <w:szCs w:val="18"/>
              </w:rPr>
              <w:t>sadrži</w:t>
            </w:r>
            <w:proofErr w:type="spellEnd"/>
            <w:r w:rsidR="00C848A3" w:rsidRPr="003749DA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1BFE8449" w14:textId="77777777" w:rsidR="007C6E51" w:rsidRPr="003749DA" w:rsidRDefault="007C6E51" w:rsidP="002907CC">
            <w:pPr>
              <w:numPr>
                <w:ilvl w:val="0"/>
                <w:numId w:val="24"/>
              </w:numPr>
              <w:ind w:right="57"/>
              <w:rPr>
                <w:rFonts w:ascii="Arial" w:hAnsi="Arial" w:cs="Arial"/>
                <w:sz w:val="18"/>
                <w:szCs w:val="18"/>
                <w:lang w:val="en-GB"/>
              </w:rPr>
            </w:pPr>
            <w:proofErr w:type="spellStart"/>
            <w:r w:rsidRPr="003749DA">
              <w:rPr>
                <w:rFonts w:ascii="Arial" w:hAnsi="Arial" w:cs="Arial"/>
                <w:sz w:val="18"/>
                <w:szCs w:val="18"/>
              </w:rPr>
              <w:t>trošak</w:t>
            </w:r>
            <w:proofErr w:type="spellEnd"/>
            <w:r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3749DA">
              <w:rPr>
                <w:rFonts w:ascii="Arial" w:hAnsi="Arial" w:cs="Arial"/>
                <w:sz w:val="18"/>
                <w:szCs w:val="18"/>
              </w:rPr>
              <w:t>tehnologije</w:t>
            </w:r>
            <w:proofErr w:type="spellEnd"/>
            <w:r w:rsidRPr="003749DA">
              <w:rPr>
                <w:rFonts w:ascii="Arial" w:hAnsi="Arial" w:cs="Arial"/>
                <w:sz w:val="18"/>
                <w:szCs w:val="18"/>
              </w:rPr>
              <w:t xml:space="preserve"> i </w:t>
            </w:r>
            <w:proofErr w:type="spellStart"/>
            <w:r w:rsidRPr="003749DA">
              <w:rPr>
                <w:rFonts w:ascii="Arial" w:hAnsi="Arial" w:cs="Arial"/>
                <w:sz w:val="18"/>
                <w:szCs w:val="18"/>
              </w:rPr>
              <w:t>informacije</w:t>
            </w:r>
            <w:proofErr w:type="spellEnd"/>
            <w:r w:rsidRPr="003749DA">
              <w:rPr>
                <w:rFonts w:ascii="Arial" w:hAnsi="Arial" w:cs="Arial"/>
                <w:sz w:val="18"/>
                <w:szCs w:val="18"/>
              </w:rPr>
              <w:t xml:space="preserve"> o </w:t>
            </w:r>
            <w:proofErr w:type="spellStart"/>
            <w:r w:rsidRPr="003749DA">
              <w:rPr>
                <w:rFonts w:ascii="Arial" w:hAnsi="Arial" w:cs="Arial"/>
                <w:sz w:val="18"/>
                <w:szCs w:val="18"/>
              </w:rPr>
              <w:t>odabranoj</w:t>
            </w:r>
            <w:proofErr w:type="spellEnd"/>
            <w:r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3749DA">
              <w:rPr>
                <w:rFonts w:ascii="Arial" w:hAnsi="Arial" w:cs="Arial"/>
                <w:sz w:val="18"/>
                <w:szCs w:val="18"/>
              </w:rPr>
              <w:t>tehnologiji</w:t>
            </w:r>
            <w:proofErr w:type="spellEnd"/>
            <w:r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0E25AF27" w14:textId="453649D0" w:rsidR="009C49FE" w:rsidRDefault="003F0DE3" w:rsidP="00AE79E5">
            <w:pPr>
              <w:numPr>
                <w:ilvl w:val="0"/>
                <w:numId w:val="24"/>
              </w:numPr>
              <w:ind w:right="57"/>
              <w:rPr>
                <w:rFonts w:ascii="Arial" w:hAnsi="Arial" w:cs="Arial"/>
                <w:sz w:val="18"/>
                <w:szCs w:val="18"/>
                <w:lang w:val="en-GB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dodatne</w:t>
            </w:r>
            <w:proofErr w:type="spellEnd"/>
            <w:r w:rsidRPr="003749D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9A5D9C" w:rsidRPr="003749DA">
              <w:rPr>
                <w:rFonts w:ascii="Arial" w:hAnsi="Arial" w:cs="Arial"/>
                <w:sz w:val="18"/>
                <w:szCs w:val="18"/>
              </w:rPr>
              <w:t>troškov</w:t>
            </w:r>
            <w:proofErr w:type="spellEnd"/>
            <w:r>
              <w:rPr>
                <w:rFonts w:ascii="Arial" w:hAnsi="Arial" w:cs="Arial"/>
                <w:sz w:val="18"/>
                <w:szCs w:val="18"/>
                <w:lang w:val="en-GB"/>
              </w:rPr>
              <w:t>e</w:t>
            </w:r>
          </w:p>
          <w:p w14:paraId="4EBA7978" w14:textId="77777777" w:rsidR="003F0DE3" w:rsidRPr="00346EF1" w:rsidRDefault="003F0DE3" w:rsidP="003F0DE3">
            <w:pPr>
              <w:ind w:left="720" w:right="57"/>
              <w:rPr>
                <w:rFonts w:ascii="Arial" w:hAnsi="Arial" w:cs="Arial"/>
                <w:sz w:val="18"/>
                <w:szCs w:val="18"/>
                <w:lang w:val="en-GB"/>
              </w:rPr>
            </w:pPr>
          </w:p>
          <w:p w14:paraId="56BD1B59" w14:textId="1B806D0C" w:rsidR="009C49FE" w:rsidRDefault="00A10D93" w:rsidP="009C49FE">
            <w:pPr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  <w:r w:rsidRPr="003749DA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C49FE" w:rsidRPr="00346EF1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instrText xml:space="preserve"> FORMCHECKBOX </w:instrText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r>
            <w:r w:rsidR="00786C32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fldChar w:fldCharType="separate"/>
            </w:r>
            <w:r w:rsidRPr="003749DA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fldChar w:fldCharType="end"/>
            </w:r>
            <w:r w:rsidR="009C49FE" w:rsidRPr="00346EF1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r w:rsidR="003F0DE3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F0DE3">
              <w:rPr>
                <w:rFonts w:ascii="Arial" w:eastAsia="Calibri" w:hAnsi="Arial" w:cs="Arial"/>
                <w:sz w:val="18"/>
                <w:szCs w:val="18"/>
                <w:lang w:eastAsia="en-US"/>
              </w:rPr>
              <w:t>Certifikat</w:t>
            </w:r>
            <w:proofErr w:type="spellEnd"/>
            <w:r w:rsidR="003F0DE3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F0DE3">
              <w:rPr>
                <w:rFonts w:ascii="Arial" w:eastAsia="Calibri" w:hAnsi="Arial" w:cs="Arial"/>
                <w:sz w:val="18"/>
                <w:szCs w:val="18"/>
                <w:lang w:eastAsia="en-US"/>
              </w:rPr>
              <w:t>prihvatljivosti</w:t>
            </w:r>
            <w:proofErr w:type="spellEnd"/>
            <w:r w:rsidR="009C49FE" w:rsidRPr="00346EF1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– </w:t>
            </w:r>
            <w:proofErr w:type="spellStart"/>
            <w:r w:rsidR="009C49FE" w:rsidRPr="00346EF1">
              <w:rPr>
                <w:rFonts w:ascii="Arial" w:eastAsia="Calibri" w:hAnsi="Arial" w:cs="Arial"/>
                <w:sz w:val="18"/>
                <w:szCs w:val="18"/>
                <w:lang w:eastAsia="en-US"/>
              </w:rPr>
              <w:t>iz</w:t>
            </w:r>
            <w:proofErr w:type="spellEnd"/>
            <w:r w:rsidR="009C49FE" w:rsidRPr="00346EF1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  <w:r w:rsidR="003F0DE3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F0DE3">
              <w:rPr>
                <w:rFonts w:ascii="Arial" w:eastAsia="Calibri" w:hAnsi="Arial" w:cs="Arial"/>
                <w:sz w:val="18"/>
                <w:szCs w:val="18"/>
                <w:lang w:eastAsia="en-US"/>
              </w:rPr>
              <w:t>Tehnološkog</w:t>
            </w:r>
            <w:proofErr w:type="spellEnd"/>
            <w:r w:rsidR="003F0DE3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F0DE3">
              <w:rPr>
                <w:rFonts w:ascii="Arial" w:eastAsia="Calibri" w:hAnsi="Arial" w:cs="Arial"/>
                <w:sz w:val="18"/>
                <w:szCs w:val="18"/>
                <w:lang w:eastAsia="en-US"/>
              </w:rPr>
              <w:t>selektora</w:t>
            </w:r>
            <w:proofErr w:type="spellEnd"/>
          </w:p>
          <w:p w14:paraId="008E9478" w14:textId="77777777" w:rsidR="006B3AAC" w:rsidRDefault="006B3AAC" w:rsidP="009C49FE">
            <w:pPr>
              <w:rPr>
                <w:rFonts w:ascii="Arial" w:eastAsia="Calibri" w:hAnsi="Arial" w:cs="Arial"/>
                <w:sz w:val="18"/>
                <w:szCs w:val="18"/>
                <w:lang w:eastAsia="en-US"/>
              </w:rPr>
            </w:pPr>
          </w:p>
          <w:p w14:paraId="030072F2" w14:textId="40CD633B" w:rsidR="006B3AAC" w:rsidRPr="004907D9" w:rsidRDefault="006B3AAC" w:rsidP="006B3AAC">
            <w:pPr>
              <w:rPr>
                <w:rFonts w:ascii="Arial" w:hAnsi="Arial" w:cs="Arial"/>
                <w:sz w:val="18"/>
                <w:szCs w:val="18"/>
                <w:lang w:val="bs-Latn-BA"/>
              </w:rPr>
            </w:pPr>
            <w:r w:rsidRPr="00AC09E4">
              <w:rPr>
                <w:rFonts w:cs="Arial"/>
                <w:color w:val="000000"/>
                <w:sz w:val="18"/>
                <w:szCs w:val="18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C09E4">
              <w:rPr>
                <w:rFonts w:cs="Arial"/>
                <w:color w:val="000000"/>
                <w:sz w:val="18"/>
                <w:szCs w:val="18"/>
              </w:rPr>
              <w:instrText xml:space="preserve"> FORMCHECKBOX </w:instrText>
            </w:r>
            <w:r w:rsidR="00786C32">
              <w:rPr>
                <w:rFonts w:cs="Arial"/>
                <w:color w:val="000000"/>
                <w:sz w:val="18"/>
                <w:szCs w:val="18"/>
              </w:rPr>
            </w:r>
            <w:r w:rsidR="00786C32">
              <w:rPr>
                <w:rFonts w:cs="Arial"/>
                <w:color w:val="000000"/>
                <w:sz w:val="18"/>
                <w:szCs w:val="18"/>
              </w:rPr>
              <w:fldChar w:fldCharType="separate"/>
            </w:r>
            <w:r w:rsidRPr="00AC09E4">
              <w:rPr>
                <w:rFonts w:cs="Arial"/>
                <w:color w:val="000000"/>
                <w:sz w:val="18"/>
                <w:szCs w:val="18"/>
              </w:rPr>
              <w:fldChar w:fldCharType="end"/>
            </w:r>
            <w:r w:rsidRPr="00AC09E4">
              <w:rPr>
                <w:rFonts w:cs="Arial"/>
                <w:color w:val="000000"/>
                <w:sz w:val="18"/>
                <w:szCs w:val="18"/>
              </w:rPr>
              <w:t xml:space="preserve"> </w:t>
            </w:r>
            <w:r w:rsidRPr="00AC09E4">
              <w:rPr>
                <w:rFonts w:ascii="Arial" w:hAnsi="Arial" w:cs="Arial"/>
                <w:color w:val="000000"/>
                <w:sz w:val="18"/>
                <w:szCs w:val="18"/>
                <w:lang w:val="hr-BA"/>
              </w:rPr>
              <w:t xml:space="preserve">Fotografije objekta nakon </w:t>
            </w:r>
            <w:r w:rsidR="00AC09E4" w:rsidRPr="00AC09E4">
              <w:rPr>
                <w:rFonts w:ascii="Arial" w:hAnsi="Arial" w:cs="Arial"/>
                <w:color w:val="000000"/>
                <w:sz w:val="18"/>
                <w:szCs w:val="18"/>
                <w:lang w:val="hr-BA"/>
              </w:rPr>
              <w:t xml:space="preserve">implementacije </w:t>
            </w:r>
            <w:r w:rsidR="003C3949">
              <w:rPr>
                <w:rFonts w:ascii="Arial" w:hAnsi="Arial" w:cs="Arial"/>
                <w:color w:val="000000"/>
                <w:sz w:val="18"/>
                <w:szCs w:val="18"/>
                <w:lang w:val="hr-BA"/>
              </w:rPr>
              <w:t>GEFF P</w:t>
            </w:r>
            <w:r w:rsidR="00AC09E4" w:rsidRPr="00AC09E4">
              <w:rPr>
                <w:rFonts w:ascii="Arial" w:hAnsi="Arial" w:cs="Arial"/>
                <w:color w:val="000000"/>
                <w:sz w:val="18"/>
                <w:szCs w:val="18"/>
                <w:lang w:val="hr-BA"/>
              </w:rPr>
              <w:t>rojekta</w:t>
            </w:r>
            <w:r w:rsidRPr="00AC09E4">
              <w:rPr>
                <w:rFonts w:ascii="Arial" w:hAnsi="Arial" w:cs="Arial"/>
                <w:color w:val="000000"/>
                <w:sz w:val="18"/>
                <w:szCs w:val="18"/>
                <w:lang w:val="hr-BA"/>
              </w:rPr>
              <w:t xml:space="preserve"> prema GEFF Foto priručniku</w:t>
            </w:r>
            <w:r w:rsidRPr="00AC09E4">
              <w:rPr>
                <w:rFonts w:ascii="Arial" w:hAnsi="Arial" w:cs="Arial"/>
                <w:color w:val="000000"/>
                <w:sz w:val="18"/>
                <w:szCs w:val="18"/>
                <w:u w:val="single"/>
                <w:lang w:val="hr-BA"/>
              </w:rPr>
              <w:t xml:space="preserve"> (dostupno na </w:t>
            </w:r>
            <w:proofErr w:type="spellStart"/>
            <w:r w:rsidRPr="00AC09E4">
              <w:rPr>
                <w:rFonts w:ascii="Arial" w:hAnsi="Arial" w:cs="Arial"/>
                <w:color w:val="000000"/>
                <w:sz w:val="18"/>
                <w:szCs w:val="18"/>
                <w:u w:val="single"/>
                <w:lang w:val="hr-BA"/>
              </w:rPr>
              <w:t>sajtu</w:t>
            </w:r>
            <w:proofErr w:type="spellEnd"/>
            <w:r w:rsidRPr="00AC09E4">
              <w:rPr>
                <w:rFonts w:ascii="Arial" w:hAnsi="Arial" w:cs="Arial"/>
                <w:color w:val="000000"/>
                <w:sz w:val="18"/>
                <w:szCs w:val="18"/>
                <w:u w:val="single"/>
                <w:lang w:val="hr-BA"/>
              </w:rPr>
              <w:t xml:space="preserve"> GEFF - </w:t>
            </w:r>
            <w:hyperlink r:id="rId11" w:history="1">
              <w:r w:rsidRPr="00AC09E4">
                <w:rPr>
                  <w:rFonts w:ascii="Arial" w:eastAsia="Calibri" w:hAnsi="Arial" w:cs="Arial"/>
                  <w:color w:val="0000FF"/>
                  <w:sz w:val="18"/>
                  <w:szCs w:val="18"/>
                  <w:u w:val="single"/>
                  <w:lang w:val="hr-BA" w:eastAsia="en-US"/>
                </w:rPr>
                <w:t>GEFF Foto Priručnik – GEFF BiH</w:t>
              </w:r>
            </w:hyperlink>
          </w:p>
          <w:p w14:paraId="2FCEF74E" w14:textId="77777777" w:rsidR="009C49FE" w:rsidRPr="00346EF1" w:rsidRDefault="009C49FE" w:rsidP="009C49FE">
            <w:pPr>
              <w:ind w:right="57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</w:tr>
      <w:tr w:rsidR="00372B04" w:rsidRPr="00346EF1" w14:paraId="0D590F91" w14:textId="77777777" w:rsidTr="00AD326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</w:tblBorders>
          <w:tblCellMar>
            <w:left w:w="57" w:type="dxa"/>
            <w:bottom w:w="57" w:type="dxa"/>
            <w:right w:w="57" w:type="dxa"/>
          </w:tblCellMar>
        </w:tblPrEx>
        <w:trPr>
          <w:trHeight w:val="304"/>
        </w:trPr>
        <w:tc>
          <w:tcPr>
            <w:tcW w:w="4850" w:type="dxa"/>
            <w:gridSpan w:val="6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</w:tcPr>
          <w:p w14:paraId="34B0F3E7" w14:textId="6803F7B8" w:rsidR="00372B04" w:rsidRPr="00346EF1" w:rsidRDefault="00372B04" w:rsidP="009C49FE">
            <w:pPr>
              <w:ind w:right="57"/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val="en-GB" w:eastAsia="en-US"/>
              </w:rPr>
            </w:pPr>
            <w:r w:rsidRPr="00346EF1"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eastAsia="en-US"/>
              </w:rPr>
              <w:t xml:space="preserve">Traženi iznos </w:t>
            </w:r>
            <w:r w:rsidR="00E70019"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eastAsia="en-US"/>
              </w:rPr>
              <w:t>kredita:</w:t>
            </w:r>
          </w:p>
        </w:tc>
        <w:tc>
          <w:tcPr>
            <w:tcW w:w="2220" w:type="dxa"/>
            <w:gridSpan w:val="8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</w:tcPr>
          <w:p w14:paraId="0389B22C" w14:textId="77777777" w:rsidR="00372B04" w:rsidRPr="00346EF1" w:rsidRDefault="00372B04" w:rsidP="009C49FE">
            <w:pPr>
              <w:ind w:right="57"/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val="en-GB" w:eastAsia="en-US"/>
              </w:rPr>
            </w:pPr>
          </w:p>
        </w:tc>
        <w:tc>
          <w:tcPr>
            <w:tcW w:w="3308" w:type="dxa"/>
            <w:gridSpan w:val="3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</w:tcPr>
          <w:p w14:paraId="5484FFE0" w14:textId="77777777" w:rsidR="00372B04" w:rsidRPr="00346EF1" w:rsidRDefault="00372B04" w:rsidP="009C49FE">
            <w:pPr>
              <w:ind w:right="57"/>
              <w:rPr>
                <w:rFonts w:ascii="Arial" w:eastAsia="Calibri" w:hAnsi="Arial" w:cs="Arial"/>
                <w:b/>
                <w:noProof/>
                <w:color w:val="000000"/>
                <w:sz w:val="20"/>
                <w:szCs w:val="20"/>
                <w:lang w:val="en-GB" w:eastAsia="en-US"/>
              </w:rPr>
            </w:pPr>
          </w:p>
        </w:tc>
      </w:tr>
      <w:bookmarkEnd w:id="1"/>
    </w:tbl>
    <w:p w14:paraId="08B14003" w14:textId="77777777" w:rsidR="009565D5" w:rsidRPr="00346EF1" w:rsidRDefault="009565D5" w:rsidP="00985508">
      <w:pPr>
        <w:rPr>
          <w:vanish/>
          <w:lang w:val="en-GB"/>
        </w:rPr>
      </w:pPr>
    </w:p>
    <w:tbl>
      <w:tblPr>
        <w:tblpPr w:leftFromText="180" w:rightFromText="180" w:vertAnchor="text" w:horzAnchor="margin" w:tblpX="-548" w:tblpY="58"/>
        <w:tblW w:w="10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18A297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10343"/>
      </w:tblGrid>
      <w:tr w:rsidR="00372B04" w:rsidRPr="00346EF1" w14:paraId="32B81E53" w14:textId="77777777" w:rsidTr="009565D5">
        <w:tc>
          <w:tcPr>
            <w:tcW w:w="10343" w:type="dxa"/>
            <w:shd w:val="clear" w:color="auto" w:fill="18A297"/>
          </w:tcPr>
          <w:p w14:paraId="6BD47279" w14:textId="77777777" w:rsidR="00372B04" w:rsidRPr="009565D5" w:rsidRDefault="00372B04" w:rsidP="00DE3DE5">
            <w:pPr>
              <w:rPr>
                <w:rFonts w:ascii="Arial" w:eastAsia="Calibri" w:hAnsi="Arial" w:cs="Arial"/>
                <w:b/>
                <w:smallCaps/>
                <w:color w:val="FFFFFF" w:themeColor="background1"/>
                <w:sz w:val="28"/>
                <w:szCs w:val="28"/>
                <w:lang w:eastAsia="en-US"/>
              </w:rPr>
            </w:pPr>
          </w:p>
          <w:p w14:paraId="7F3BC316" w14:textId="71F2395B" w:rsidR="009565D5" w:rsidRPr="0092245A" w:rsidRDefault="009565D5" w:rsidP="0092245A">
            <w:pPr>
              <w:tabs>
                <w:tab w:val="left" w:pos="4247"/>
              </w:tabs>
              <w:spacing w:before="60" w:after="60"/>
              <w:ind w:left="57" w:right="57"/>
              <w:rPr>
                <w:rFonts w:ascii="Arial" w:hAnsi="Arial" w:cs="Arial"/>
                <w:b/>
                <w:color w:val="FFFFFF"/>
                <w:sz w:val="22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color w:val="FFFFFF"/>
                <w:sz w:val="22"/>
                <w:szCs w:val="20"/>
                <w:lang w:eastAsia="en-US"/>
              </w:rPr>
              <w:t>IZJAVA</w:t>
            </w:r>
          </w:p>
        </w:tc>
      </w:tr>
      <w:tr w:rsidR="00372B04" w:rsidRPr="00346EF1" w14:paraId="443DB4AD" w14:textId="77777777" w:rsidTr="009565D5">
        <w:tc>
          <w:tcPr>
            <w:tcW w:w="10343" w:type="dxa"/>
            <w:shd w:val="clear" w:color="auto" w:fill="auto"/>
          </w:tcPr>
          <w:p w14:paraId="2AD4A259" w14:textId="5B0EC090" w:rsidR="00B23F9C" w:rsidRPr="00E079A9" w:rsidRDefault="00E079A9" w:rsidP="00B23F9C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Ja,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dolje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potpisani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Podnositelj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zahtjeva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namjeravam</w:t>
            </w:r>
            <w:proofErr w:type="spellEnd"/>
            <w:r w:rsidRPr="00E079A9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zaključiti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Ugovor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o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kreditu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sa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Bankom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koja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učestvuje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kreditnoj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liniji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zeleno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finansiranje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iz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sredstava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Programa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finansiranje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zelene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ekonomije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- Green Economy Financing Facility –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REpower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Residential (GEFF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Program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)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Europske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banke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obnovu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razvoj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(EBRD). GEFF </w:t>
            </w:r>
            <w:proofErr w:type="spellStart"/>
            <w:r w:rsidR="006813A8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</w:t>
            </w:r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rogram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podržan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bespovratnim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sredstvima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iz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Europskog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zajedničkog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fonda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zapadni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Balkan (EWBJF), </w:t>
            </w:r>
            <w:proofErr w:type="spellStart"/>
            <w:r w:rsidR="00541D65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multidonatorskog</w:t>
            </w:r>
            <w:proofErr w:type="spellEnd"/>
            <w:r w:rsidR="00541D65"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fonda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okviru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41D65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Investicionog</w:t>
            </w:r>
            <w:proofErr w:type="spellEnd"/>
            <w:r w:rsidR="00541D65"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okvira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="00541D65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Z</w:t>
            </w:r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apadni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Balkan za </w:t>
            </w:r>
            <w:proofErr w:type="spellStart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finan</w:t>
            </w:r>
            <w:r w:rsidR="00541D65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s</w:t>
            </w:r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iranje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DA7C8D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investicionih</w:t>
            </w:r>
            <w:proofErr w:type="spellEnd"/>
            <w:r w:rsidRPr="00E079A9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B20A72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podsticaja</w:t>
            </w:r>
            <w:proofErr w:type="spellEnd"/>
            <w:r w:rsidR="00B20A72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. </w:t>
            </w:r>
            <w:bookmarkStart w:id="2" w:name="_Hlk158207219"/>
            <w:bookmarkEnd w:id="2"/>
          </w:p>
          <w:p w14:paraId="0FA7722E" w14:textId="4A57DA89" w:rsidR="00783855" w:rsidRPr="00CA1A5A" w:rsidRDefault="00590BBF" w:rsidP="00CA1A5A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sz w:val="18"/>
                <w:szCs w:val="18"/>
                <w:lang w:val="en-GB" w:eastAsia="en-US"/>
              </w:rPr>
            </w:pP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Slažem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se </w:t>
            </w:r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i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razumijem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da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su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sve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usluge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u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okviru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GEFF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Programa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koje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="00687312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Konsultant za </w:t>
            </w:r>
            <w:proofErr w:type="spellStart"/>
            <w:r w:rsidR="00687312" w:rsidRPr="00CA1A5A">
              <w:rPr>
                <w:rFonts w:ascii="Arial" w:hAnsi="Arial" w:cs="Arial"/>
                <w:sz w:val="18"/>
                <w:szCs w:val="18"/>
                <w:lang w:eastAsia="en-US"/>
              </w:rPr>
              <w:t>projekat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pruža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besplatne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 da ja i/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ili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moji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dobavljači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nećemo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ponuditi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ili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prihvatiti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bilo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kakvo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plaćanje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Konsultantu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projekat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.</w:t>
            </w:r>
          </w:p>
          <w:p w14:paraId="57954288" w14:textId="606FE26F" w:rsidR="00590BBF" w:rsidRPr="00343CAE" w:rsidRDefault="00590BBF" w:rsidP="00CA1A5A">
            <w:pPr>
              <w:pStyle w:val="ListParagraph"/>
              <w:numPr>
                <w:ilvl w:val="0"/>
                <w:numId w:val="22"/>
              </w:numPr>
              <w:ind w:right="413"/>
              <w:jc w:val="both"/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</w:pP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Izjavljujem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da za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gore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navedeni</w:t>
            </w:r>
            <w:proofErr w:type="spellEnd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CA1A5A">
              <w:rPr>
                <w:rFonts w:ascii="Arial" w:hAnsi="Arial" w:cs="Arial"/>
                <w:sz w:val="18"/>
                <w:szCs w:val="18"/>
                <w:lang w:eastAsia="en-US"/>
              </w:rPr>
              <w:t>projekt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nisam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niti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ću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koristi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bilo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kakvu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bespovratnu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pomoć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i/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ili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96FF1">
              <w:rPr>
                <w:rFonts w:ascii="Arial" w:hAnsi="Arial" w:cs="Arial"/>
                <w:sz w:val="18"/>
                <w:szCs w:val="18"/>
                <w:lang w:eastAsia="en-US"/>
              </w:rPr>
              <w:t>investicioni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43CAE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poticaj</w:t>
            </w:r>
            <w:proofErr w:type="spellEnd"/>
            <w:r w:rsidRPr="00343CAE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Pr="00343CAE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osim</w:t>
            </w:r>
            <w:proofErr w:type="spellEnd"/>
            <w:r w:rsidRPr="00343CAE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43CAE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iz</w:t>
            </w:r>
            <w:proofErr w:type="spellEnd"/>
            <w:r w:rsidRPr="00343CAE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GEFF </w:t>
            </w:r>
            <w:proofErr w:type="spellStart"/>
            <w:r w:rsidR="00C462F9" w:rsidRPr="00343CAE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</w:t>
            </w:r>
            <w:r w:rsidRPr="00343CAE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rograma</w:t>
            </w:r>
            <w:proofErr w:type="spellEnd"/>
            <w:r w:rsidRPr="00343CAE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.</w:t>
            </w:r>
          </w:p>
          <w:p w14:paraId="484465CB" w14:textId="46E17AFF" w:rsidR="00B23F9C" w:rsidRPr="00B23F9C" w:rsidRDefault="00C462F9" w:rsidP="00B23F9C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sz w:val="18"/>
                <w:szCs w:val="18"/>
                <w:lang w:val="en-GB" w:eastAsia="en-US"/>
              </w:rPr>
            </w:pP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Dajem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svoj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izričiti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pristanak</w:t>
            </w:r>
            <w:proofErr w:type="spellEnd"/>
            <w:r w:rsidR="00C15E2F"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EBRD-u, </w:t>
            </w:r>
            <w:proofErr w:type="spellStart"/>
            <w:r w:rsidR="002819C3"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Konsultantu</w:t>
            </w:r>
            <w:proofErr w:type="spellEnd"/>
            <w:r w:rsidR="00C15E2F"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="00C15E2F"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projekat</w:t>
            </w:r>
            <w:proofErr w:type="spellEnd"/>
            <w:r w:rsidR="002819C3"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2819C3"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Donatorima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r w:rsidR="002819C3"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z</w:t>
            </w:r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a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objavljivanje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informacija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koj</w:t>
            </w:r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e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se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odnose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na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mene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kao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Korisnika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kredita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kredit</w:t>
            </w:r>
            <w:proofErr w:type="spellEnd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P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projekat</w:t>
            </w:r>
            <w:proofErr w:type="spellEnd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svrhu</w:t>
            </w:r>
            <w:proofErr w:type="spellEnd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promovisanja</w:t>
            </w:r>
            <w:proofErr w:type="spellEnd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finansiranja</w:t>
            </w:r>
            <w:proofErr w:type="spellEnd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zelene</w:t>
            </w:r>
            <w:proofErr w:type="spellEnd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ekonomije</w:t>
            </w:r>
            <w:proofErr w:type="spellEnd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objavljivanja</w:t>
            </w:r>
            <w:proofErr w:type="spellEnd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rezultata</w:t>
            </w:r>
            <w:proofErr w:type="spellEnd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/</w:t>
            </w:r>
            <w:proofErr w:type="spellStart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uspjeha</w:t>
            </w:r>
            <w:proofErr w:type="spellEnd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 GEFF </w:t>
            </w:r>
            <w:proofErr w:type="spellStart"/>
            <w:r w:rsidR="002819C3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>Programa</w:t>
            </w:r>
            <w:proofErr w:type="spellEnd"/>
            <w:r w:rsidR="007E5F25">
              <w:rPr>
                <w:rFonts w:ascii="Arial" w:hAnsi="Arial" w:cs="Arial"/>
                <w:color w:val="000000"/>
                <w:sz w:val="18"/>
                <w:szCs w:val="18"/>
                <w:lang w:eastAsia="en-US"/>
              </w:rPr>
              <w:t xml:space="preserve">. </w:t>
            </w:r>
            <w:r w:rsidR="007E5F25">
              <w:t xml:space="preserve"> </w:t>
            </w:r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Razumijem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prihvatam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da EBRD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može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objaviti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informacije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o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projektu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kreditu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(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iznos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namjena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kao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ime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adresu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Korisnika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kredita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svakog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Podzajmoprimca</w:t>
            </w:r>
            <w:proofErr w:type="spellEnd"/>
            <w:r w:rsidR="00B23F9C" w:rsidRPr="00B23F9C">
              <w:rPr>
                <w:rFonts w:ascii="Arial" w:hAnsi="Arial" w:cs="Arial"/>
                <w:sz w:val="18"/>
                <w:szCs w:val="18"/>
                <w:lang w:eastAsia="en-US"/>
              </w:rPr>
              <w:t>).</w:t>
            </w:r>
          </w:p>
          <w:p w14:paraId="2DE8D3E7" w14:textId="773E1208" w:rsidR="00372B04" w:rsidRPr="00AB41F3" w:rsidRDefault="00E229BC" w:rsidP="00CA1A5A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bCs/>
                <w:sz w:val="18"/>
                <w:szCs w:val="18"/>
                <w:lang w:val="en-GB" w:eastAsia="en-US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Izjavljujem</w:t>
            </w:r>
            <w:proofErr w:type="spellEnd"/>
            <w:r w:rsidR="00210FC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r w:rsidR="00372B04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da </w:t>
            </w:r>
            <w:proofErr w:type="spellStart"/>
            <w:r w:rsidR="00210FC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ću</w:t>
            </w:r>
            <w:proofErr w:type="spellEnd"/>
            <w:r w:rsidR="00B940A6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B940A6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odobrena</w:t>
            </w:r>
            <w:proofErr w:type="spellEnd"/>
            <w:r w:rsidR="00210FC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kreditna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sredstva</w:t>
            </w:r>
            <w:proofErr w:type="spellEnd"/>
            <w:r w:rsidR="00210FC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koristiti</w:t>
            </w:r>
            <w:proofErr w:type="spellEnd"/>
            <w:r w:rsidR="00210FC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samo</w:t>
            </w:r>
            <w:proofErr w:type="spellEnd"/>
            <w:r w:rsidR="00210FC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r w:rsidR="00372B04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za </w:t>
            </w:r>
            <w:proofErr w:type="spellStart"/>
            <w:r w:rsidR="00372B04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provedbu</w:t>
            </w:r>
            <w:proofErr w:type="spellEnd"/>
            <w:r w:rsidR="00372B04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prihvatljivog</w:t>
            </w:r>
            <w:proofErr w:type="spellEnd"/>
            <w:r w:rsidR="00372B04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372B04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projekta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u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skladu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sa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229BC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uslovima</w:t>
            </w:r>
            <w:proofErr w:type="spellEnd"/>
            <w:r w:rsidRPr="00E229BC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r w:rsidRPr="00AB41F3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GEFF </w:t>
            </w:r>
            <w:proofErr w:type="spellStart"/>
            <w:r w:rsidRPr="00AB41F3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Programa</w:t>
            </w:r>
            <w:proofErr w:type="spellEnd"/>
            <w:r w:rsidR="00372B04" w:rsidRPr="00AB41F3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.</w:t>
            </w:r>
          </w:p>
          <w:p w14:paraId="2B117E06" w14:textId="4029EE51" w:rsidR="009565D5" w:rsidRPr="009565D5" w:rsidRDefault="00372B04" w:rsidP="009565D5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bCs/>
                <w:sz w:val="18"/>
                <w:szCs w:val="18"/>
                <w:lang w:val="en-GB" w:eastAsia="en-US"/>
              </w:rPr>
            </w:pP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Potvrđujem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da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ć</w:t>
            </w:r>
            <w:r w:rsidR="00E26E95" w:rsidRPr="00CA1A5A">
              <w:rPr>
                <w:rFonts w:ascii="Arial" w:hAnsi="Arial" w:cs="Arial"/>
                <w:sz w:val="18"/>
                <w:szCs w:val="18"/>
                <w:lang w:eastAsia="en-US"/>
              </w:rPr>
              <w:t>u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pribaviti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sve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potrebne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s</w:t>
            </w:r>
            <w:r w:rsidR="00E26E95" w:rsidRPr="00CA1A5A">
              <w:rPr>
                <w:rFonts w:ascii="Arial" w:hAnsi="Arial" w:cs="Arial"/>
                <w:sz w:val="18"/>
                <w:szCs w:val="18"/>
                <w:lang w:eastAsia="en-US"/>
              </w:rPr>
              <w:t>a</w:t>
            </w:r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glasnosti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(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građevinska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B940A6" w:rsidRPr="00CA1A5A">
              <w:rPr>
                <w:rFonts w:ascii="Arial" w:hAnsi="Arial" w:cs="Arial"/>
                <w:sz w:val="18"/>
                <w:szCs w:val="18"/>
                <w:lang w:eastAsia="en-US"/>
              </w:rPr>
              <w:t>dozvola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urbanističk</w:t>
            </w:r>
            <w:r w:rsidR="00E26E95" w:rsidRPr="00CA1A5A">
              <w:rPr>
                <w:rFonts w:ascii="Arial" w:hAnsi="Arial" w:cs="Arial"/>
                <w:sz w:val="18"/>
                <w:szCs w:val="18"/>
                <w:lang w:eastAsia="en-US"/>
              </w:rPr>
              <w:t>a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  <w:lang w:eastAsia="en-US"/>
              </w:rPr>
              <w:t>saglasnost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itd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.) i da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imam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  <w:lang w:eastAsia="en-US"/>
              </w:rPr>
              <w:t>ovlaštenje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  <w:lang w:eastAsia="en-US"/>
              </w:rPr>
              <w:t>korištenje</w:t>
            </w:r>
            <w:proofErr w:type="spellEnd"/>
            <w:r w:rsidR="00E26E95" w:rsidRPr="00CA1A5A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E26E95" w:rsidRPr="00CA1A5A">
              <w:rPr>
                <w:rFonts w:ascii="Arial" w:eastAsia="Calibri" w:hAnsi="Arial" w:cs="Arial"/>
                <w:sz w:val="18"/>
                <w:szCs w:val="18"/>
                <w:lang w:eastAsia="en-US"/>
              </w:rPr>
              <w:t>tehnologije</w:t>
            </w:r>
            <w:proofErr w:type="spellEnd"/>
            <w:r w:rsidR="00E26E95" w:rsidRPr="00CA1A5A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E26E95" w:rsidRPr="00CA1A5A">
              <w:rPr>
                <w:rFonts w:ascii="Arial" w:eastAsia="Calibri" w:hAnsi="Arial" w:cs="Arial"/>
                <w:sz w:val="18"/>
                <w:szCs w:val="18"/>
                <w:lang w:eastAsia="en-US"/>
              </w:rPr>
              <w:t>oprem</w:t>
            </w:r>
            <w:r w:rsidR="00343CAE" w:rsidRPr="00CA1A5A">
              <w:rPr>
                <w:rFonts w:ascii="Arial" w:eastAsia="Calibri" w:hAnsi="Arial" w:cs="Arial"/>
                <w:sz w:val="18"/>
                <w:szCs w:val="18"/>
                <w:lang w:eastAsia="en-US"/>
              </w:rPr>
              <w:t>e</w:t>
            </w:r>
            <w:proofErr w:type="spellEnd"/>
            <w:r w:rsidR="00E26E95" w:rsidRPr="00CA1A5A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E26E95" w:rsidRPr="00CA1A5A">
              <w:rPr>
                <w:rFonts w:ascii="Arial" w:eastAsia="Calibri" w:hAnsi="Arial" w:cs="Arial"/>
                <w:sz w:val="18"/>
                <w:szCs w:val="18"/>
                <w:lang w:eastAsia="en-US"/>
              </w:rPr>
              <w:t>materijal</w:t>
            </w:r>
            <w:r w:rsidR="00343CAE" w:rsidRPr="00CA1A5A">
              <w:rPr>
                <w:rFonts w:ascii="Arial" w:eastAsia="Calibri" w:hAnsi="Arial" w:cs="Arial"/>
                <w:sz w:val="18"/>
                <w:szCs w:val="18"/>
                <w:lang w:eastAsia="en-US"/>
              </w:rPr>
              <w:t>a</w:t>
            </w:r>
            <w:proofErr w:type="spellEnd"/>
            <w:r w:rsidR="00E26E95" w:rsidRPr="00CA1A5A">
              <w:rPr>
                <w:rFonts w:ascii="Arial" w:eastAsia="Calibri" w:hAnsi="Arial" w:cs="Arial"/>
                <w:sz w:val="18"/>
                <w:szCs w:val="18"/>
                <w:lang w:eastAsia="en-US"/>
              </w:rPr>
              <w:t xml:space="preserve"> </w:t>
            </w:r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(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uključujući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dozvolu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vlasnika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stana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ako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primjenjivo</w:t>
            </w:r>
            <w:proofErr w:type="spellEnd"/>
            <w:r w:rsidRPr="00CA1A5A">
              <w:rPr>
                <w:rFonts w:ascii="Arial" w:hAnsi="Arial" w:cs="Arial"/>
                <w:sz w:val="18"/>
                <w:szCs w:val="18"/>
                <w:lang w:eastAsia="en-US"/>
              </w:rPr>
              <w:t>).</w:t>
            </w:r>
          </w:p>
          <w:p w14:paraId="3F668CF3" w14:textId="20F71CFD" w:rsidR="00756790" w:rsidRPr="009565D5" w:rsidRDefault="00756790" w:rsidP="009565D5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bCs/>
                <w:sz w:val="18"/>
                <w:szCs w:val="18"/>
                <w:lang w:val="en-GB" w:eastAsia="en-US"/>
              </w:rPr>
            </w:pP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Slažemo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se da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omogućimo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pristup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svim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informacijama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i/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ili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zapisima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koji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se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odnose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na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moj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projekat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i/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ili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da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omogućimo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pristup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prostorijama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gdje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projekat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implementiran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EBRD-u,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predstavnicima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EBRD-a,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uključujući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Konsultanta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Fonda,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Evropskom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revizorskom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sudu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ili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bilo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kojem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njihovom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ovlaštenom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predstavniku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radi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provođenja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pregledâ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dokumentacije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kontrola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na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licu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mjesta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vezi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s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korištenjem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doprinosa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Donatora</w:t>
            </w:r>
            <w:proofErr w:type="spellEnd"/>
            <w:r w:rsidRPr="009565D5">
              <w:rPr>
                <w:rFonts w:ascii="Arial" w:hAnsi="Arial" w:cs="Arial"/>
                <w:sz w:val="18"/>
                <w:szCs w:val="18"/>
                <w:lang w:eastAsia="en-US"/>
              </w:rPr>
              <w:t>.</w:t>
            </w:r>
          </w:p>
          <w:p w14:paraId="545F64B8" w14:textId="759A4021" w:rsidR="00C462F9" w:rsidRPr="00343CAE" w:rsidRDefault="005C02E7" w:rsidP="00CA1A5A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lastRenderedPageBreak/>
              <w:t>Saglasan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sam da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ću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pravo</w:t>
            </w:r>
            <w:proofErr w:type="spellEnd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na </w:t>
            </w:r>
            <w:proofErr w:type="spellStart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isplatu</w:t>
            </w:r>
            <w:proofErr w:type="spellEnd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96FF1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Investicionog</w:t>
            </w:r>
            <w:proofErr w:type="spellEnd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poticaja</w:t>
            </w:r>
            <w:proofErr w:type="spellEnd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ostvariti</w:t>
            </w:r>
            <w:proofErr w:type="spellEnd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nakon</w:t>
            </w:r>
            <w:proofErr w:type="spellEnd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uspješnog</w:t>
            </w:r>
            <w:proofErr w:type="spellEnd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dovršetka</w:t>
            </w:r>
            <w:proofErr w:type="spellEnd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verifikacije</w:t>
            </w:r>
            <w:proofErr w:type="spellEnd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projekta</w:t>
            </w:r>
            <w:proofErr w:type="spellEnd"/>
            <w:r w:rsidR="00590BBF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izvršen</w:t>
            </w:r>
            <w:r w:rsidR="000509C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e</w:t>
            </w:r>
            <w:proofErr w:type="spellEnd"/>
            <w:r w:rsidR="000509C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strane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Konsutanta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za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projekat</w:t>
            </w:r>
            <w:proofErr w:type="spellEnd"/>
            <w:r w:rsidR="008F220C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.</w:t>
            </w:r>
          </w:p>
          <w:p w14:paraId="37C9E27C" w14:textId="3F4EA2E7" w:rsidR="00DA7C8D" w:rsidRDefault="00C462F9" w:rsidP="00B23F9C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proofErr w:type="spellStart"/>
            <w:r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Razumijem</w:t>
            </w:r>
            <w:proofErr w:type="spellEnd"/>
            <w:r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prihvatam</w:t>
            </w:r>
            <w:proofErr w:type="spellEnd"/>
            <w:r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da Konsultant za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projekat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može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prilikom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procjene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prihvatljivosti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projekta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odrediti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očekivani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Investicioni</w:t>
            </w:r>
            <w:proofErr w:type="spellEnd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poticaj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taj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projekat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iskazati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ga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Izvještaju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o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procjeni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ali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da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taj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očekivani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Investicioni</w:t>
            </w:r>
            <w:proofErr w:type="spellEnd"/>
            <w:r w:rsidR="00DA7C8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poticaj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služi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samo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kao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pokazatelj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podložan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promjeni</w:t>
            </w:r>
            <w:proofErr w:type="spellEnd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dok</w:t>
            </w:r>
            <w:proofErr w:type="spellEnd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će</w:t>
            </w:r>
            <w:proofErr w:type="spellEnd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se </w:t>
            </w:r>
            <w:proofErr w:type="spellStart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tačan</w:t>
            </w:r>
            <w:proofErr w:type="spellEnd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iznos</w:t>
            </w:r>
            <w:proofErr w:type="spellEnd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Investicionog</w:t>
            </w:r>
            <w:proofErr w:type="spellEnd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poticaja</w:t>
            </w:r>
            <w:proofErr w:type="spellEnd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C0E6D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izračunati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nakon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A1A5A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do</w:t>
            </w:r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vršetka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verifikacije</w:t>
            </w:r>
            <w:proofErr w:type="spellEnd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75679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projekta</w:t>
            </w:r>
            <w:proofErr w:type="spellEnd"/>
            <w:r w:rsidR="00CC0E6D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. </w:t>
            </w:r>
          </w:p>
          <w:p w14:paraId="13B5BAD6" w14:textId="42D2DD02" w:rsidR="00590BBF" w:rsidRPr="008D2632" w:rsidRDefault="00B23F9C" w:rsidP="00B23F9C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Razumijem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i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prihvatam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da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će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tačan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iznos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DA7C8D">
              <w:rPr>
                <w:rFonts w:ascii="Arial" w:hAnsi="Arial" w:cs="Arial"/>
                <w:sz w:val="18"/>
                <w:szCs w:val="18"/>
              </w:rPr>
              <w:t>Investicionog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poticaja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koji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će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nam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se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isplatiti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izračunati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Konsultant za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projekat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nakon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podnošenja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obrasca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>/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zahtjeva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 za </w:t>
            </w:r>
            <w:proofErr w:type="spellStart"/>
            <w:r w:rsidRPr="00B23F9C">
              <w:rPr>
                <w:rFonts w:ascii="Arial" w:hAnsi="Arial" w:cs="Arial"/>
                <w:sz w:val="18"/>
                <w:szCs w:val="18"/>
              </w:rPr>
              <w:t>provjeru</w:t>
            </w:r>
            <w:proofErr w:type="spellEnd"/>
            <w:r w:rsidRPr="00B23F9C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="00756790" w:rsidRPr="00B23F9C">
              <w:rPr>
                <w:rFonts w:ascii="Arial" w:hAnsi="Arial" w:cs="Arial"/>
                <w:sz w:val="18"/>
                <w:szCs w:val="18"/>
              </w:rPr>
              <w:t>kao</w:t>
            </w:r>
            <w:proofErr w:type="spellEnd"/>
            <w:r w:rsidR="00756790" w:rsidRPr="00B23F9C">
              <w:rPr>
                <w:rFonts w:ascii="Arial" w:hAnsi="Arial" w:cs="Arial"/>
                <w:sz w:val="18"/>
                <w:szCs w:val="18"/>
              </w:rPr>
              <w:t xml:space="preserve"> i </w:t>
            </w:r>
            <w:proofErr w:type="spellStart"/>
            <w:r w:rsidR="00756790">
              <w:rPr>
                <w:rFonts w:ascii="Arial" w:hAnsi="Arial" w:cs="Arial"/>
                <w:sz w:val="18"/>
                <w:szCs w:val="18"/>
              </w:rPr>
              <w:t>nakon</w:t>
            </w:r>
            <w:proofErr w:type="spellEnd"/>
            <w:r w:rsidR="00756790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756790" w:rsidRPr="00B23F9C">
              <w:rPr>
                <w:rFonts w:ascii="Arial" w:hAnsi="Arial" w:cs="Arial"/>
                <w:sz w:val="18"/>
                <w:szCs w:val="18"/>
              </w:rPr>
              <w:t>provjer</w:t>
            </w:r>
            <w:r w:rsidR="00756790">
              <w:rPr>
                <w:rFonts w:ascii="Arial" w:hAnsi="Arial" w:cs="Arial"/>
                <w:sz w:val="18"/>
                <w:szCs w:val="18"/>
              </w:rPr>
              <w:t>e</w:t>
            </w:r>
            <w:proofErr w:type="spellEnd"/>
            <w:r w:rsidR="00756790"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756790" w:rsidRPr="00B23F9C">
              <w:rPr>
                <w:rFonts w:ascii="Arial" w:hAnsi="Arial" w:cs="Arial"/>
                <w:sz w:val="18"/>
                <w:szCs w:val="18"/>
              </w:rPr>
              <w:t>ostalih</w:t>
            </w:r>
            <w:proofErr w:type="spellEnd"/>
            <w:r w:rsidR="00756790"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756790" w:rsidRPr="00B23F9C">
              <w:rPr>
                <w:rFonts w:ascii="Arial" w:hAnsi="Arial" w:cs="Arial"/>
                <w:sz w:val="18"/>
                <w:szCs w:val="18"/>
              </w:rPr>
              <w:t>potrebnih</w:t>
            </w:r>
            <w:proofErr w:type="spellEnd"/>
            <w:r w:rsidR="00756790" w:rsidRPr="00B23F9C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756790" w:rsidRPr="00B23F9C">
              <w:rPr>
                <w:rFonts w:ascii="Arial" w:hAnsi="Arial" w:cs="Arial"/>
                <w:sz w:val="18"/>
                <w:szCs w:val="18"/>
              </w:rPr>
              <w:t>dokumenata</w:t>
            </w:r>
            <w:proofErr w:type="spellEnd"/>
            <w:r w:rsidR="00DA7C8D">
              <w:rPr>
                <w:rFonts w:ascii="Arial" w:hAnsi="Arial" w:cs="Arial"/>
                <w:sz w:val="18"/>
                <w:szCs w:val="18"/>
              </w:rPr>
              <w:t xml:space="preserve">. </w:t>
            </w:r>
            <w:proofErr w:type="spellStart"/>
            <w:r w:rsidR="00590BBF" w:rsidRPr="00B57684">
              <w:rPr>
                <w:rFonts w:ascii="Arial" w:hAnsi="Arial" w:cs="Arial"/>
                <w:sz w:val="18"/>
                <w:szCs w:val="18"/>
              </w:rPr>
              <w:t>Razumijem</w:t>
            </w:r>
            <w:proofErr w:type="spellEnd"/>
            <w:r w:rsidR="00590BBF" w:rsidRPr="00B57684">
              <w:rPr>
                <w:rFonts w:ascii="Arial" w:hAnsi="Arial" w:cs="Arial"/>
                <w:sz w:val="18"/>
                <w:szCs w:val="18"/>
              </w:rPr>
              <w:t xml:space="preserve"> da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mogu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podnijeti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zahtjev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više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kredita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za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provedbu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različitih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mjera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svakom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njih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ali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bez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dupliranja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iste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mjere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jednom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projektu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(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stan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ili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zgrada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)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te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da se za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isti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projekat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(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stan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ili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zgrada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)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može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podnijeti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samo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jedan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zahtjev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kredit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</w:t>
            </w:r>
            <w:proofErr w:type="spellEnd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B57684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prihvat</w:t>
            </w:r>
            <w:r w:rsidR="00590BBF" w:rsidRPr="008D2632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ljivoj</w:t>
            </w:r>
            <w:proofErr w:type="spellEnd"/>
            <w:r w:rsidR="00590BBF" w:rsidRPr="008D2632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590BBF" w:rsidRPr="008D2632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mjeri</w:t>
            </w:r>
            <w:proofErr w:type="spellEnd"/>
            <w:r w:rsidR="00590BBF" w:rsidRPr="008D2632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.</w:t>
            </w:r>
          </w:p>
          <w:p w14:paraId="03498C8F" w14:textId="60A6D696" w:rsidR="00210FCE" w:rsidRPr="00343CAE" w:rsidRDefault="00346EF1" w:rsidP="00CA1A5A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bCs/>
                <w:sz w:val="18"/>
                <w:szCs w:val="18"/>
                <w:lang w:val="en-GB" w:eastAsia="en-US"/>
              </w:rPr>
            </w:pP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Svjes</w:t>
            </w:r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tan</w:t>
            </w:r>
            <w:proofErr w:type="spellEnd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sam</w:t>
            </w:r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je EBRD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dužan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obavijestiti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509C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</w:t>
            </w:r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onatore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ako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otkrio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prijevaru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ili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nepravilnosti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vezi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provedbom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projekta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.</w:t>
            </w:r>
          </w:p>
          <w:p w14:paraId="7AF061B3" w14:textId="73598918" w:rsidR="00210FCE" w:rsidRPr="00CA1A5A" w:rsidRDefault="000509CD" w:rsidP="00CA1A5A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Saglasan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sam i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obavezujem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se</w:t>
            </w:r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r w:rsidR="00CA09B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da</w:t>
            </w:r>
            <w:r w:rsidR="009E6ED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9E6ED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ću</w:t>
            </w:r>
            <w:proofErr w:type="spellEnd"/>
            <w:r w:rsidR="00CA09B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ako</w:t>
            </w:r>
            <w:proofErr w:type="spellEnd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mi je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bilo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koji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iznos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DA7C8D">
              <w:rPr>
                <w:rFonts w:ascii="Arial" w:hAnsi="Arial" w:cs="Arial"/>
                <w:sz w:val="18"/>
                <w:szCs w:val="18"/>
              </w:rPr>
              <w:t>Investicionog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poticaja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neopravdano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isplaćen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ili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korišten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na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način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koji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nije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u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skladu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s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Ugovorom</w:t>
            </w:r>
            <w:proofErr w:type="spellEnd"/>
            <w:r w:rsidR="00E26E95" w:rsidRPr="00CA1A5A">
              <w:rPr>
                <w:rFonts w:ascii="Arial" w:hAnsi="Arial" w:cs="Arial"/>
                <w:sz w:val="18"/>
                <w:szCs w:val="18"/>
              </w:rPr>
              <w:t xml:space="preserve"> o </w:t>
            </w:r>
            <w:proofErr w:type="spellStart"/>
            <w:r w:rsidR="00E26E95" w:rsidRPr="00CA1A5A">
              <w:rPr>
                <w:rFonts w:ascii="Arial" w:hAnsi="Arial" w:cs="Arial"/>
                <w:sz w:val="18"/>
                <w:szCs w:val="18"/>
              </w:rPr>
              <w:t>kredit</w:t>
            </w:r>
            <w:r w:rsidR="0044093B">
              <w:rPr>
                <w:rFonts w:ascii="Arial" w:hAnsi="Arial" w:cs="Arial"/>
                <w:sz w:val="18"/>
                <w:szCs w:val="18"/>
              </w:rPr>
              <w:t>u</w:t>
            </w:r>
            <w:proofErr w:type="spellEnd"/>
            <w:r w:rsidR="009E6ED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9E6EDD">
              <w:rPr>
                <w:rFonts w:ascii="Arial" w:hAnsi="Arial" w:cs="Arial"/>
                <w:sz w:val="18"/>
                <w:szCs w:val="18"/>
              </w:rPr>
              <w:t>ili</w:t>
            </w:r>
            <w:proofErr w:type="spellEnd"/>
            <w:r w:rsidR="009E6ED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E6EDD" w:rsidRPr="009E6EDD">
              <w:rPr>
                <w:rFonts w:ascii="Arial" w:hAnsi="Arial" w:cs="Arial"/>
                <w:sz w:val="18"/>
                <w:szCs w:val="18"/>
              </w:rPr>
              <w:t xml:space="preserve">EBRD </w:t>
            </w:r>
            <w:proofErr w:type="spellStart"/>
            <w:r w:rsidR="009E6EDD" w:rsidRPr="009E6EDD">
              <w:rPr>
                <w:rFonts w:ascii="Arial" w:hAnsi="Arial" w:cs="Arial"/>
                <w:sz w:val="18"/>
                <w:szCs w:val="18"/>
              </w:rPr>
              <w:t>zahtijeva</w:t>
            </w:r>
            <w:proofErr w:type="spellEnd"/>
            <w:r w:rsidR="009E6EDD" w:rsidRPr="009E6ED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9E6EDD" w:rsidRPr="009E6EDD">
              <w:rPr>
                <w:rFonts w:ascii="Arial" w:hAnsi="Arial" w:cs="Arial"/>
                <w:sz w:val="18"/>
                <w:szCs w:val="18"/>
              </w:rPr>
              <w:t>povrat</w:t>
            </w:r>
            <w:proofErr w:type="spellEnd"/>
            <w:r w:rsidR="009E6EDD" w:rsidRPr="009E6ED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9E6EDD" w:rsidRPr="009E6EDD">
              <w:rPr>
                <w:rFonts w:ascii="Arial" w:hAnsi="Arial" w:cs="Arial"/>
                <w:sz w:val="18"/>
                <w:szCs w:val="18"/>
              </w:rPr>
              <w:t>cijelog</w:t>
            </w:r>
            <w:proofErr w:type="spellEnd"/>
            <w:r w:rsidR="009E6EDD" w:rsidRPr="009E6ED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9E6EDD" w:rsidRPr="009E6EDD">
              <w:rPr>
                <w:rFonts w:ascii="Arial" w:hAnsi="Arial" w:cs="Arial"/>
                <w:sz w:val="18"/>
                <w:szCs w:val="18"/>
              </w:rPr>
              <w:t>ili</w:t>
            </w:r>
            <w:proofErr w:type="spellEnd"/>
            <w:r w:rsidR="009E6EDD" w:rsidRPr="009E6ED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9E6EDD" w:rsidRPr="009E6EDD">
              <w:rPr>
                <w:rFonts w:ascii="Arial" w:hAnsi="Arial" w:cs="Arial"/>
                <w:sz w:val="18"/>
                <w:szCs w:val="18"/>
              </w:rPr>
              <w:t>bilo</w:t>
            </w:r>
            <w:proofErr w:type="spellEnd"/>
            <w:r w:rsidR="009E6EDD" w:rsidRPr="009E6ED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9E6EDD" w:rsidRPr="009E6EDD">
              <w:rPr>
                <w:rFonts w:ascii="Arial" w:hAnsi="Arial" w:cs="Arial"/>
                <w:sz w:val="18"/>
                <w:szCs w:val="18"/>
              </w:rPr>
              <w:t>kojeg</w:t>
            </w:r>
            <w:proofErr w:type="spellEnd"/>
            <w:r w:rsidR="009E6EDD" w:rsidRPr="009E6ED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9E6EDD" w:rsidRPr="009E6EDD">
              <w:rPr>
                <w:rFonts w:ascii="Arial" w:hAnsi="Arial" w:cs="Arial"/>
                <w:sz w:val="18"/>
                <w:szCs w:val="18"/>
              </w:rPr>
              <w:t>dijela</w:t>
            </w:r>
            <w:proofErr w:type="spellEnd"/>
            <w:r w:rsidR="009E6EDD" w:rsidRPr="009E6ED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296F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296FF1">
              <w:rPr>
                <w:rFonts w:ascii="Arial" w:hAnsi="Arial" w:cs="Arial"/>
                <w:sz w:val="18"/>
                <w:szCs w:val="18"/>
              </w:rPr>
              <w:t>Investicionog</w:t>
            </w:r>
            <w:proofErr w:type="spellEnd"/>
            <w:r w:rsidR="00296FF1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9E6EDD" w:rsidRPr="009E6EDD">
              <w:rPr>
                <w:rFonts w:ascii="Arial" w:hAnsi="Arial" w:cs="Arial"/>
                <w:sz w:val="18"/>
                <w:szCs w:val="18"/>
              </w:rPr>
              <w:t>poticaja</w:t>
            </w:r>
            <w:proofErr w:type="spellEnd"/>
            <w:r w:rsidR="009E6EDD">
              <w:rPr>
                <w:rFonts w:ascii="Arial" w:hAnsi="Arial" w:cs="Arial"/>
                <w:sz w:val="18"/>
                <w:szCs w:val="18"/>
              </w:rPr>
              <w:t>,</w:t>
            </w:r>
            <w:r w:rsidR="00CA09BE" w:rsidRPr="00CA1A5A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4F152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svaki</w:t>
            </w:r>
            <w:proofErr w:type="spellEnd"/>
            <w:r w:rsidR="004F152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4F152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takav</w:t>
            </w:r>
            <w:proofErr w:type="spellEnd"/>
            <w:r w:rsidR="004F152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4F1520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iznos</w:t>
            </w:r>
            <w:proofErr w:type="spellEnd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na </w:t>
            </w:r>
            <w:proofErr w:type="spellStart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zahtjev</w:t>
            </w:r>
            <w:proofErr w:type="spellEnd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vratiti</w:t>
            </w:r>
            <w:proofErr w:type="spellEnd"/>
            <w:r w:rsidR="009E6ED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9E6ED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Banci</w:t>
            </w:r>
            <w:proofErr w:type="spellEnd"/>
            <w:r w:rsidR="00E26E95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. </w:t>
            </w:r>
          </w:p>
          <w:p w14:paraId="5B2EF8B0" w14:textId="08EE8B73" w:rsidR="00C55557" w:rsidRPr="00CA1A5A" w:rsidRDefault="006D34C5" w:rsidP="00CA1A5A">
            <w:pPr>
              <w:pStyle w:val="ListParagraph"/>
              <w:numPr>
                <w:ilvl w:val="0"/>
                <w:numId w:val="22"/>
              </w:numPr>
              <w:ind w:right="413"/>
              <w:jc w:val="both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Obavezujem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se</w:t>
            </w:r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voditi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evidenciju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čuvati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račune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koji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se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odnose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na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projekat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najmanje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5 (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pet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)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godina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nakon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jednog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ova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dva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datuma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koji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kasniji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: (a)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datuma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na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koji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kredit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otplaćen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cijelosti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; i (b)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ako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reviziju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ili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istragu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pokrenuo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Europski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ured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za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borbu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protiv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prijevara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mandatom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Europske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unije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(OLAF),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Donatori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ili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EBRD u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vezi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kreditom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datuma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kada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takva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revizija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ili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istraga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dovršena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te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učiniti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ih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dostupnim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Donatorima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ili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EBRD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ili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njihovim</w:t>
            </w:r>
            <w:proofErr w:type="spellEnd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10FCE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predstavnicima</w:t>
            </w:r>
            <w:proofErr w:type="spellEnd"/>
            <w:r w:rsidR="000C1131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.</w:t>
            </w:r>
          </w:p>
          <w:p w14:paraId="3407615D" w14:textId="6352FE02" w:rsidR="00BE1D11" w:rsidRPr="00E079A9" w:rsidRDefault="00343CAE" w:rsidP="00CA1A5A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bCs/>
                <w:sz w:val="18"/>
                <w:szCs w:val="18"/>
                <w:lang w:val="en-GB" w:eastAsia="en-US"/>
              </w:rPr>
            </w:pP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Izjavljujem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da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ću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se </w:t>
            </w:r>
            <w:proofErr w:type="spellStart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su</w:t>
            </w:r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zdržat</w:t>
            </w:r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</w:t>
            </w:r>
            <w:proofErr w:type="spellEnd"/>
            <w:r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bilo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kakvih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aktivnosti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koje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mogu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ugroziti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nepristrano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objektivno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izvršavanje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funkcija</w:t>
            </w:r>
            <w:proofErr w:type="spellEnd"/>
            <w:r w:rsidR="002017BB" w:rsidRPr="00343CAE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bilo</w:t>
            </w:r>
            <w:proofErr w:type="spellEnd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koje</w:t>
            </w:r>
            <w:proofErr w:type="spellEnd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osobe</w:t>
            </w:r>
            <w:proofErr w:type="spellEnd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koja</w:t>
            </w:r>
            <w:proofErr w:type="spellEnd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izvršava</w:t>
            </w:r>
            <w:proofErr w:type="spellEnd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svoje</w:t>
            </w:r>
            <w:proofErr w:type="spellEnd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obveze</w:t>
            </w:r>
            <w:proofErr w:type="spellEnd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u </w:t>
            </w:r>
            <w:proofErr w:type="spellStart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vezi</w:t>
            </w:r>
            <w:proofErr w:type="spellEnd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sa</w:t>
            </w:r>
            <w:proofErr w:type="spellEnd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r w:rsidR="0044093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GEFF </w:t>
            </w:r>
            <w:proofErr w:type="spellStart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Projektom</w:t>
            </w:r>
            <w:proofErr w:type="spellEnd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Ugovor</w:t>
            </w:r>
            <w:r w:rsidR="009E6EDD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om</w:t>
            </w:r>
            <w:proofErr w:type="spellEnd"/>
            <w:r w:rsidR="00F2391F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o </w:t>
            </w:r>
            <w:proofErr w:type="spellStart"/>
            <w:r w:rsidR="00F2391F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kreditu</w:t>
            </w:r>
            <w:proofErr w:type="spellEnd"/>
            <w:r w:rsidR="002017B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.</w:t>
            </w:r>
          </w:p>
          <w:p w14:paraId="588F20E3" w14:textId="0E50F8CB" w:rsidR="006E3253" w:rsidRPr="00E079A9" w:rsidRDefault="000C1131" w:rsidP="00CA1A5A">
            <w:pPr>
              <w:pStyle w:val="ListParagraph"/>
              <w:numPr>
                <w:ilvl w:val="0"/>
                <w:numId w:val="22"/>
              </w:numPr>
              <w:ind w:right="413"/>
              <w:jc w:val="both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proofErr w:type="spellStart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Saglasan</w:t>
            </w:r>
            <w:proofErr w:type="spellEnd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sam</w:t>
            </w:r>
            <w:r w:rsidR="00343CA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da</w:t>
            </w:r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EBRD </w:t>
            </w:r>
            <w:proofErr w:type="spellStart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može</w:t>
            </w:r>
            <w:proofErr w:type="spellEnd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</w:t>
            </w:r>
            <w:r w:rsidR="00E26E95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onatorima</w:t>
            </w:r>
            <w:proofErr w:type="spellEnd"/>
            <w:r w:rsidR="00E26E95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otkriti</w:t>
            </w:r>
            <w:proofErr w:type="spellEnd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44093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sve</w:t>
            </w:r>
            <w:proofErr w:type="spellEnd"/>
            <w:r w:rsidR="0044093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dokumente</w:t>
            </w:r>
            <w:proofErr w:type="spellEnd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, </w:t>
            </w:r>
            <w:proofErr w:type="spellStart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informacije</w:t>
            </w:r>
            <w:proofErr w:type="spellEnd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evidencije</w:t>
            </w:r>
            <w:proofErr w:type="spellEnd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vezi</w:t>
            </w:r>
            <w:proofErr w:type="spellEnd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sa</w:t>
            </w:r>
            <w:proofErr w:type="spellEnd"/>
            <w:r w:rsidR="00002E1E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3211B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kreditom</w:t>
            </w:r>
            <w:proofErr w:type="spellEnd"/>
            <w:r w:rsidR="0003211B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r w:rsidR="0044093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GEFF </w:t>
            </w:r>
            <w:proofErr w:type="spellStart"/>
            <w:r w:rsidR="0044093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Projektom</w:t>
            </w:r>
            <w:proofErr w:type="spellEnd"/>
            <w:r w:rsidR="0044093B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,</w:t>
            </w:r>
            <w:r w:rsid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koje</w:t>
            </w:r>
            <w:proofErr w:type="spellEnd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smatra</w:t>
            </w:r>
            <w:proofErr w:type="spellEnd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prikladnima</w:t>
            </w:r>
            <w:proofErr w:type="spellEnd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u </w:t>
            </w:r>
            <w:proofErr w:type="spellStart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vezi</w:t>
            </w:r>
            <w:proofErr w:type="spellEnd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sa</w:t>
            </w:r>
            <w:proofErr w:type="spellEnd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svojim</w:t>
            </w:r>
            <w:proofErr w:type="spellEnd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izvještavanjem</w:t>
            </w:r>
            <w:proofErr w:type="spellEnd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i </w:t>
            </w:r>
            <w:proofErr w:type="spellStart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drugim</w:t>
            </w:r>
            <w:proofErr w:type="spellEnd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odgovornostima</w:t>
            </w:r>
            <w:proofErr w:type="spellEnd"/>
            <w:r w:rsidR="00000B77" w:rsidRP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.</w:t>
            </w:r>
            <w:r w:rsidR="00000B77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</w:p>
          <w:p w14:paraId="41420A4F" w14:textId="77777777" w:rsidR="006E3253" w:rsidRPr="00E079A9" w:rsidRDefault="006E3253" w:rsidP="006E3253">
            <w:pPr>
              <w:pStyle w:val="ListParagraph"/>
              <w:ind w:right="413"/>
              <w:jc w:val="both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</w:p>
          <w:p w14:paraId="3C79FA36" w14:textId="7A44B91D" w:rsidR="006E3253" w:rsidRPr="0070740E" w:rsidRDefault="00F36E6E" w:rsidP="0070740E">
            <w:pPr>
              <w:pStyle w:val="ListParagraph"/>
              <w:numPr>
                <w:ilvl w:val="0"/>
                <w:numId w:val="22"/>
              </w:numPr>
              <w:spacing w:before="120" w:after="160" w:line="259" w:lineRule="auto"/>
              <w:ind w:right="413"/>
              <w:contextualSpacing w:val="0"/>
              <w:jc w:val="both"/>
              <w:rPr>
                <w:rFonts w:ascii="Arial" w:hAnsi="Arial" w:cs="Arial"/>
                <w:bCs/>
                <w:sz w:val="18"/>
                <w:szCs w:val="18"/>
                <w:lang w:eastAsia="en-US"/>
              </w:rPr>
            </w:pPr>
            <w:proofErr w:type="spellStart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Razumijem</w:t>
            </w:r>
            <w:proofErr w:type="spellEnd"/>
            <w:r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da </w:t>
            </w:r>
            <w:proofErr w:type="spellStart"/>
            <w:r w:rsid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Investicioni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poticaj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neće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biti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isplaćen</w:t>
            </w:r>
            <w:proofErr w:type="spellEnd"/>
            <w:r w:rsidR="00C462F9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ako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je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kredit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otplaćen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prije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verifikacije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projekta</w:t>
            </w:r>
            <w:proofErr w:type="spellEnd"/>
            <w:r w:rsidR="00C462F9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.</w:t>
            </w:r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Proces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verifikacije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smatra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r w:rsidR="00E079A9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se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potpuno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završen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E079A9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kada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dobijem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zvanično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obavještenje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o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završetku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verifikacije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od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strane</w:t>
            </w:r>
            <w:proofErr w:type="spellEnd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GEFF </w:t>
            </w:r>
            <w:proofErr w:type="spellStart"/>
            <w:r w:rsidR="006B3AAC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tima</w:t>
            </w:r>
            <w:proofErr w:type="spellEnd"/>
            <w:r w:rsidR="00E079A9" w:rsidRP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.</w:t>
            </w:r>
          </w:p>
          <w:p w14:paraId="1E9512FC" w14:textId="18B7B2BE" w:rsidR="0070740E" w:rsidRPr="0070740E" w:rsidRDefault="0070740E" w:rsidP="0070740E">
            <w:pPr>
              <w:pStyle w:val="ListParagraph"/>
              <w:numPr>
                <w:ilvl w:val="0"/>
                <w:numId w:val="22"/>
              </w:numPr>
              <w:ind w:right="413"/>
              <w:jc w:val="both"/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</w:pPr>
            <w:proofErr w:type="spellStart"/>
            <w:r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Izjavljujem</w:t>
            </w:r>
            <w:proofErr w:type="spellEnd"/>
            <w:r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da </w:t>
            </w:r>
            <w:proofErr w:type="spellStart"/>
            <w:r w:rsid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Investicioni</w:t>
            </w:r>
            <w:proofErr w:type="spellEnd"/>
            <w:r w:rsidR="00DA7C8D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poticaj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neće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biti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korišten</w:t>
            </w:r>
            <w:proofErr w:type="spellEnd"/>
            <w:r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za </w:t>
            </w:r>
            <w:proofErr w:type="spellStart"/>
            <w:r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ulaganje</w:t>
            </w:r>
            <w:proofErr w:type="spellEnd"/>
            <w:r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u</w:t>
            </w:r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Li-Ion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baterije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,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ukoliko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iste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nisu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u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kombinaciji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sa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fotonaponskim</w:t>
            </w:r>
            <w:proofErr w:type="spellEnd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6B3AAC"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sistemom</w:t>
            </w:r>
            <w:proofErr w:type="spellEnd"/>
            <w:r w:rsidRPr="0070740E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.</w:t>
            </w:r>
          </w:p>
          <w:p w14:paraId="271CE202" w14:textId="77777777" w:rsidR="0070740E" w:rsidRPr="0070740E" w:rsidRDefault="0070740E" w:rsidP="0070740E">
            <w:pPr>
              <w:pStyle w:val="ListParagraph"/>
              <w:ind w:right="413"/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</w:pPr>
          </w:p>
          <w:p w14:paraId="758227CD" w14:textId="1B68A612" w:rsidR="00B57684" w:rsidRPr="00B57684" w:rsidRDefault="0070740E" w:rsidP="00B57684">
            <w:pPr>
              <w:pStyle w:val="ListParagraph"/>
              <w:numPr>
                <w:ilvl w:val="0"/>
                <w:numId w:val="22"/>
              </w:numPr>
              <w:ind w:right="413"/>
              <w:jc w:val="both"/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</w:pPr>
            <w:proofErr w:type="spellStart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Razumijem</w:t>
            </w:r>
            <w:proofErr w:type="spellEnd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da </w:t>
            </w:r>
            <w:proofErr w:type="spellStart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ću</w:t>
            </w:r>
            <w:proofErr w:type="spellEnd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pravo</w:t>
            </w:r>
            <w:proofErr w:type="spellEnd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na</w:t>
            </w:r>
            <w:proofErr w:type="spellEnd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isplatu</w:t>
            </w:r>
            <w:proofErr w:type="spellEnd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Investicionog</w:t>
            </w:r>
            <w:proofErr w:type="spellEnd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poticaja</w:t>
            </w:r>
            <w:proofErr w:type="spellEnd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steći</w:t>
            </w:r>
            <w:proofErr w:type="spellEnd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tek</w:t>
            </w:r>
            <w:proofErr w:type="spellEnd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nakon</w:t>
            </w:r>
            <w:proofErr w:type="spellEnd"/>
            <w:r w:rsidR="003C3949"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3C3949"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dostavljanja</w:t>
            </w:r>
            <w:proofErr w:type="spellEnd"/>
            <w:r w:rsidR="003C3949"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f</w:t>
            </w:r>
            <w:proofErr w:type="spellStart"/>
            <w:r w:rsidR="003C3949" w:rsidRPr="00397021">
              <w:rPr>
                <w:rFonts w:ascii="Arial" w:hAnsi="Arial" w:cs="Arial"/>
                <w:color w:val="000000"/>
                <w:sz w:val="18"/>
                <w:szCs w:val="18"/>
                <w:lang w:val="hr-BA"/>
              </w:rPr>
              <w:t>otografija</w:t>
            </w:r>
            <w:proofErr w:type="spellEnd"/>
            <w:r w:rsidR="003C3949" w:rsidRPr="00397021">
              <w:rPr>
                <w:rFonts w:ascii="Arial" w:hAnsi="Arial" w:cs="Arial"/>
                <w:color w:val="000000"/>
                <w:sz w:val="18"/>
                <w:szCs w:val="18"/>
                <w:lang w:val="hr-BA"/>
              </w:rPr>
              <w:t xml:space="preserve"> objekta nakon implementacije GEFF Projekta prema GEFF Foto priručniku</w:t>
            </w:r>
            <w:r w:rsidRPr="00397021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hyperlink r:id="rId12" w:history="1">
              <w:r w:rsidR="00DA7C8D" w:rsidRPr="000D6136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>https://ebrdgeff.com/ba/bs/the-programme/geff-photo-manual/</w:t>
              </w:r>
            </w:hyperlink>
            <w:r w:rsid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.</w:t>
            </w:r>
          </w:p>
          <w:p w14:paraId="7BB630EA" w14:textId="77777777" w:rsidR="00B57684" w:rsidRDefault="00B57684" w:rsidP="00B57684">
            <w:pPr>
              <w:pStyle w:val="ListParagraph"/>
              <w:ind w:right="413"/>
              <w:jc w:val="both"/>
              <w:rPr>
                <w:rFonts w:ascii="Arial" w:eastAsia="Calibri" w:hAnsi="Arial" w:cs="Arial"/>
                <w:sz w:val="18"/>
                <w:szCs w:val="18"/>
                <w:highlight w:val="yellow"/>
                <w:lang w:val="en-GB" w:eastAsia="en-US"/>
              </w:rPr>
            </w:pPr>
          </w:p>
          <w:p w14:paraId="73624DDF" w14:textId="31276032" w:rsidR="00B57684" w:rsidRDefault="00397021" w:rsidP="00B57684">
            <w:pPr>
              <w:pStyle w:val="ListParagraph"/>
              <w:numPr>
                <w:ilvl w:val="0"/>
                <w:numId w:val="22"/>
              </w:numPr>
              <w:ind w:right="413"/>
              <w:jc w:val="both"/>
              <w:rPr>
                <w:rFonts w:ascii="Arial" w:eastAsia="Calibri" w:hAnsi="Arial" w:cs="Arial"/>
                <w:sz w:val="18"/>
                <w:szCs w:val="18"/>
                <w:highlight w:val="yellow"/>
                <w:lang w:val="en-GB" w:eastAsia="en-US"/>
              </w:rPr>
            </w:pP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Razumijem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slažem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se da se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neće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isplatiti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nikakav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DA7C8D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>Investicioni</w:t>
            </w:r>
            <w:proofErr w:type="spellEnd"/>
            <w:r w:rsidR="00DA7C8D" w:rsidRPr="00E079A9">
              <w:rPr>
                <w:rFonts w:ascii="Arial" w:hAnsi="Arial" w:cs="Arial"/>
                <w:bCs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poticaj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ako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GEFF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tim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ne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potvrdi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provedbu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završetak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mog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gore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navedenog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projekta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do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ili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prije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roka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za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konačnu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provjeru</w:t>
            </w:r>
            <w:proofErr w:type="spellEnd"/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/</w:t>
            </w:r>
            <w:proofErr w:type="spellStart"/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verifikaciju</w:t>
            </w:r>
            <w:proofErr w:type="spellEnd"/>
            <w:r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. </w:t>
            </w:r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Datum </w:t>
            </w:r>
            <w:proofErr w:type="spellStart"/>
            <w:r w:rsid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konačne</w:t>
            </w:r>
            <w:proofErr w:type="spellEnd"/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verifikacije</w:t>
            </w:r>
            <w:proofErr w:type="spellEnd"/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Projekta</w:t>
            </w:r>
            <w:proofErr w:type="spellEnd"/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je </w:t>
            </w:r>
            <w:r w:rsidR="00756790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19.</w:t>
            </w:r>
            <w:r w:rsidR="00E65979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10</w:t>
            </w:r>
            <w:r w:rsidR="00756790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.2030</w:t>
            </w:r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. </w:t>
            </w:r>
            <w:proofErr w:type="spellStart"/>
            <w:r w:rsidR="005206CD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godine</w:t>
            </w:r>
            <w:proofErr w:type="spellEnd"/>
            <w:r w:rsidR="00B57684" w:rsidRPr="00B57684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.</w:t>
            </w:r>
            <w:r w:rsidR="00B57684" w:rsidRPr="00B57684" w:rsidDel="005206CD">
              <w:rPr>
                <w:rFonts w:ascii="Arial" w:eastAsia="Calibri" w:hAnsi="Arial" w:cs="Arial"/>
                <w:sz w:val="18"/>
                <w:szCs w:val="18"/>
                <w:highlight w:val="yellow"/>
                <w:lang w:val="en-GB" w:eastAsia="en-US"/>
              </w:rPr>
              <w:t xml:space="preserve"> </w:t>
            </w:r>
          </w:p>
          <w:p w14:paraId="12479DE3" w14:textId="77777777" w:rsidR="00B57684" w:rsidRDefault="00B57684" w:rsidP="00B57684">
            <w:pPr>
              <w:pStyle w:val="ListParagraph"/>
              <w:ind w:right="413"/>
              <w:jc w:val="both"/>
              <w:rPr>
                <w:rFonts w:ascii="Arial" w:eastAsia="Calibri" w:hAnsi="Arial" w:cs="Arial"/>
                <w:sz w:val="18"/>
                <w:szCs w:val="18"/>
                <w:highlight w:val="yellow"/>
                <w:lang w:val="en-GB" w:eastAsia="en-US"/>
              </w:rPr>
            </w:pPr>
          </w:p>
          <w:p w14:paraId="1CEF4FF6" w14:textId="3F861C99" w:rsidR="009565D5" w:rsidRPr="009565D5" w:rsidRDefault="0070740E" w:rsidP="009565D5">
            <w:pPr>
              <w:pStyle w:val="ListParagraph"/>
              <w:numPr>
                <w:ilvl w:val="0"/>
                <w:numId w:val="22"/>
              </w:numPr>
              <w:ind w:right="413"/>
              <w:jc w:val="both"/>
              <w:rPr>
                <w:rStyle w:val="Hyperlink"/>
                <w:rFonts w:eastAsia="Calibri"/>
                <w:lang w:val="en-GB" w:eastAsia="en-US"/>
              </w:rPr>
            </w:pP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Potvrđujem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da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su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podaci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navedeni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u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ovom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obrascu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za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prijavu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tačni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,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precizni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potpuni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,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ispunjeni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prema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mom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najboljem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saznanju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da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sam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pročitao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odredbe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uslove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za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isplatu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r w:rsidR="00296FF1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296FF1">
              <w:rPr>
                <w:rFonts w:ascii="Arial" w:hAnsi="Arial" w:cs="Arial"/>
                <w:sz w:val="18"/>
                <w:szCs w:val="18"/>
              </w:rPr>
              <w:t>Investicionog</w:t>
            </w:r>
            <w:proofErr w:type="spellEnd"/>
            <w:r w:rsidR="00296FF1" w:rsidRPr="00CA1A5A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poticaja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dostupne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na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web </w:t>
            </w:r>
            <w:proofErr w:type="spellStart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stranici</w:t>
            </w:r>
            <w:proofErr w:type="spellEnd"/>
            <w:r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GEFF-a</w:t>
            </w:r>
            <w:r w:rsid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>:</w:t>
            </w:r>
            <w:r w:rsidR="00397021" w:rsidRPr="00DA7C8D">
              <w:rPr>
                <w:rFonts w:eastAsia="Calibri"/>
                <w:lang w:val="en-GB"/>
              </w:rPr>
              <w:t xml:space="preserve"> </w:t>
            </w:r>
            <w:r w:rsidR="00397021"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r w:rsidR="00DA7C8D" w:rsidRPr="00DA7C8D"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  <w:t xml:space="preserve"> </w:t>
            </w:r>
            <w:r w:rsidR="00DA7C8D">
              <w:t xml:space="preserve"> </w:t>
            </w:r>
            <w:hyperlink r:id="rId13" w:history="1">
              <w:proofErr w:type="spellStart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>Uslovi</w:t>
              </w:r>
              <w:proofErr w:type="spellEnd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 xml:space="preserve"> </w:t>
              </w:r>
              <w:proofErr w:type="spellStart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>i</w:t>
              </w:r>
              <w:proofErr w:type="spellEnd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 xml:space="preserve"> </w:t>
              </w:r>
              <w:proofErr w:type="spellStart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>odredbe</w:t>
              </w:r>
              <w:proofErr w:type="spellEnd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 xml:space="preserve"> za </w:t>
              </w:r>
              <w:proofErr w:type="spellStart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>isplatu</w:t>
              </w:r>
              <w:proofErr w:type="spellEnd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 xml:space="preserve"> </w:t>
              </w:r>
              <w:proofErr w:type="spellStart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>finansijskog</w:t>
              </w:r>
              <w:proofErr w:type="spellEnd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 xml:space="preserve"> </w:t>
              </w:r>
              <w:proofErr w:type="spellStart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>poticaja</w:t>
              </w:r>
              <w:proofErr w:type="spellEnd"/>
              <w:r w:rsidR="00DA7C8D" w:rsidRPr="00DA7C8D">
                <w:rPr>
                  <w:rStyle w:val="Hyperlink"/>
                  <w:rFonts w:ascii="Arial" w:eastAsia="Calibri" w:hAnsi="Arial" w:cs="Arial"/>
                  <w:sz w:val="18"/>
                  <w:szCs w:val="18"/>
                  <w:lang w:val="en-GB" w:eastAsia="en-US"/>
                </w:rPr>
                <w:t xml:space="preserve"> – GEFF BiH</w:t>
              </w:r>
            </w:hyperlink>
            <w:r w:rsidR="00DA7C8D">
              <w:rPr>
                <w:rStyle w:val="Hyperlink"/>
                <w:rFonts w:eastAsia="Calibri"/>
                <w:lang w:val="en-GB" w:eastAsia="en-US"/>
              </w:rPr>
              <w:t>.</w:t>
            </w:r>
          </w:p>
          <w:p w14:paraId="57892AD9" w14:textId="0FC81CF1" w:rsidR="006B3AAC" w:rsidRPr="00CA1A5A" w:rsidRDefault="006B3AAC" w:rsidP="006B3AAC">
            <w:pPr>
              <w:pStyle w:val="ListParagraph"/>
              <w:ind w:right="413"/>
              <w:jc w:val="both"/>
              <w:rPr>
                <w:rFonts w:ascii="Arial" w:eastAsia="Calibri" w:hAnsi="Arial" w:cs="Arial"/>
                <w:sz w:val="18"/>
                <w:szCs w:val="18"/>
                <w:lang w:val="en-GB" w:eastAsia="en-US"/>
              </w:rPr>
            </w:pPr>
          </w:p>
        </w:tc>
      </w:tr>
      <w:tr w:rsidR="00372B04" w:rsidRPr="00346EF1" w14:paraId="637B2650" w14:textId="77777777" w:rsidTr="009565D5">
        <w:tc>
          <w:tcPr>
            <w:tcW w:w="10343" w:type="dxa"/>
            <w:shd w:val="clear" w:color="auto" w:fill="auto"/>
          </w:tcPr>
          <w:tbl>
            <w:tblPr>
              <w:tblW w:w="9242" w:type="dxa"/>
              <w:tblLayout w:type="fixed"/>
              <w:tblLook w:val="04A0" w:firstRow="1" w:lastRow="0" w:firstColumn="1" w:lastColumn="0" w:noHBand="0" w:noVBand="1"/>
            </w:tblPr>
            <w:tblGrid>
              <w:gridCol w:w="250"/>
              <w:gridCol w:w="3827"/>
              <w:gridCol w:w="1276"/>
              <w:gridCol w:w="3653"/>
              <w:gridCol w:w="236"/>
            </w:tblGrid>
            <w:tr w:rsidR="00372B04" w:rsidRPr="00346EF1" w14:paraId="5063E248" w14:textId="77777777" w:rsidTr="00985508">
              <w:trPr>
                <w:trHeight w:val="315"/>
              </w:trPr>
              <w:tc>
                <w:tcPr>
                  <w:tcW w:w="250" w:type="dxa"/>
                  <w:shd w:val="clear" w:color="auto" w:fill="auto"/>
                </w:tcPr>
                <w:p w14:paraId="0E4935A1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8"/>
                      <w:szCs w:val="8"/>
                      <w:lang w:val="en-GB" w:eastAsia="en-US"/>
                    </w:rPr>
                  </w:pPr>
                </w:p>
              </w:tc>
              <w:tc>
                <w:tcPr>
                  <w:tcW w:w="3827" w:type="dxa"/>
                  <w:shd w:val="clear" w:color="auto" w:fill="auto"/>
                </w:tcPr>
                <w:p w14:paraId="299B20BB" w14:textId="46CC44F2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</w:tcPr>
                <w:p w14:paraId="3F436519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  <w:tc>
                <w:tcPr>
                  <w:tcW w:w="3653" w:type="dxa"/>
                  <w:shd w:val="clear" w:color="auto" w:fill="auto"/>
                </w:tcPr>
                <w:p w14:paraId="178A4EA5" w14:textId="257DC744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  <w:tc>
                <w:tcPr>
                  <w:tcW w:w="236" w:type="dxa"/>
                  <w:shd w:val="clear" w:color="auto" w:fill="auto"/>
                </w:tcPr>
                <w:p w14:paraId="2FF7CC43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</w:tr>
            <w:tr w:rsidR="00372B04" w:rsidRPr="00346EF1" w14:paraId="1E915901" w14:textId="77777777" w:rsidTr="00985508">
              <w:trPr>
                <w:trHeight w:val="315"/>
              </w:trPr>
              <w:tc>
                <w:tcPr>
                  <w:tcW w:w="250" w:type="dxa"/>
                  <w:shd w:val="clear" w:color="auto" w:fill="auto"/>
                </w:tcPr>
                <w:p w14:paraId="22ECC9FC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8"/>
                      <w:szCs w:val="8"/>
                      <w:lang w:val="en-GB" w:eastAsia="en-US"/>
                    </w:rPr>
                  </w:pPr>
                </w:p>
              </w:tc>
              <w:tc>
                <w:tcPr>
                  <w:tcW w:w="3827" w:type="dxa"/>
                  <w:tcBorders>
                    <w:top w:val="single" w:sz="12" w:space="0" w:color="auto"/>
                  </w:tcBorders>
                  <w:shd w:val="clear" w:color="auto" w:fill="auto"/>
                </w:tcPr>
                <w:p w14:paraId="710D9C9D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  <w:proofErr w:type="spellStart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>Potpis</w:t>
                  </w:r>
                  <w:proofErr w:type="spellEnd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>podnositelja</w:t>
                  </w:r>
                  <w:proofErr w:type="spellEnd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>zahtjeva</w:t>
                  </w:r>
                  <w:proofErr w:type="spellEnd"/>
                </w:p>
              </w:tc>
              <w:tc>
                <w:tcPr>
                  <w:tcW w:w="1276" w:type="dxa"/>
                  <w:shd w:val="clear" w:color="auto" w:fill="auto"/>
                </w:tcPr>
                <w:p w14:paraId="323E2B99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  <w:tc>
                <w:tcPr>
                  <w:tcW w:w="3653" w:type="dxa"/>
                  <w:tcBorders>
                    <w:top w:val="single" w:sz="12" w:space="0" w:color="auto"/>
                  </w:tcBorders>
                  <w:shd w:val="clear" w:color="auto" w:fill="auto"/>
                </w:tcPr>
                <w:p w14:paraId="161B4A1A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  <w:proofErr w:type="spellStart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>Mjesto</w:t>
                  </w:r>
                  <w:proofErr w:type="spellEnd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 xml:space="preserve">, </w:t>
                  </w:r>
                  <w:proofErr w:type="spellStart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>datum</w:t>
                  </w:r>
                  <w:proofErr w:type="spellEnd"/>
                </w:p>
              </w:tc>
              <w:tc>
                <w:tcPr>
                  <w:tcW w:w="236" w:type="dxa"/>
                  <w:shd w:val="clear" w:color="auto" w:fill="auto"/>
                </w:tcPr>
                <w:p w14:paraId="2FF67FCB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</w:tr>
            <w:tr w:rsidR="00372B04" w:rsidRPr="00346EF1" w14:paraId="2A11FEC5" w14:textId="77777777" w:rsidTr="00985508">
              <w:trPr>
                <w:trHeight w:val="585"/>
              </w:trPr>
              <w:tc>
                <w:tcPr>
                  <w:tcW w:w="250" w:type="dxa"/>
                  <w:shd w:val="clear" w:color="auto" w:fill="auto"/>
                  <w:vAlign w:val="bottom"/>
                </w:tcPr>
                <w:p w14:paraId="49102F10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8"/>
                      <w:szCs w:val="8"/>
                      <w:lang w:val="en-GB" w:eastAsia="en-US"/>
                    </w:rPr>
                  </w:pP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shd w:val="clear" w:color="auto" w:fill="auto"/>
                  <w:vAlign w:val="bottom"/>
                </w:tcPr>
                <w:p w14:paraId="0CEA5F65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  <w:tc>
                <w:tcPr>
                  <w:tcW w:w="1276" w:type="dxa"/>
                  <w:shd w:val="clear" w:color="auto" w:fill="auto"/>
                  <w:vAlign w:val="bottom"/>
                </w:tcPr>
                <w:p w14:paraId="165A4C5B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  <w:tc>
                <w:tcPr>
                  <w:tcW w:w="3653" w:type="dxa"/>
                  <w:tcBorders>
                    <w:bottom w:val="single" w:sz="12" w:space="0" w:color="auto"/>
                  </w:tcBorders>
                  <w:shd w:val="clear" w:color="auto" w:fill="auto"/>
                  <w:vAlign w:val="bottom"/>
                </w:tcPr>
                <w:p w14:paraId="21300E69" w14:textId="65523CE4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  <w:bookmarkStart w:id="3" w:name="_GoBack"/>
                  <w:bookmarkEnd w:id="3"/>
                </w:p>
              </w:tc>
              <w:tc>
                <w:tcPr>
                  <w:tcW w:w="236" w:type="dxa"/>
                  <w:shd w:val="clear" w:color="auto" w:fill="auto"/>
                  <w:vAlign w:val="bottom"/>
                </w:tcPr>
                <w:p w14:paraId="4BA59355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</w:tr>
            <w:tr w:rsidR="00372B04" w:rsidRPr="00346EF1" w14:paraId="1174D161" w14:textId="77777777" w:rsidTr="00985508">
              <w:tc>
                <w:tcPr>
                  <w:tcW w:w="250" w:type="dxa"/>
                  <w:shd w:val="clear" w:color="auto" w:fill="auto"/>
                </w:tcPr>
                <w:p w14:paraId="0F678BB5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8"/>
                      <w:szCs w:val="8"/>
                      <w:lang w:val="en-GB" w:eastAsia="en-US"/>
                    </w:rPr>
                  </w:pPr>
                </w:p>
              </w:tc>
              <w:tc>
                <w:tcPr>
                  <w:tcW w:w="3827" w:type="dxa"/>
                  <w:tcBorders>
                    <w:top w:val="single" w:sz="4" w:space="0" w:color="auto"/>
                  </w:tcBorders>
                  <w:shd w:val="clear" w:color="auto" w:fill="auto"/>
                </w:tcPr>
                <w:p w14:paraId="126764D1" w14:textId="654BEA83" w:rsidR="00372B04" w:rsidRPr="00346EF1" w:rsidRDefault="00251D98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22"/>
                      <w:szCs w:val="22"/>
                      <w:lang w:eastAsia="en-US"/>
                    </w:rPr>
                    <w:t>Banka</w:t>
                  </w:r>
                  <w:proofErr w:type="spellEnd"/>
                </w:p>
              </w:tc>
              <w:tc>
                <w:tcPr>
                  <w:tcW w:w="1276" w:type="dxa"/>
                  <w:shd w:val="clear" w:color="auto" w:fill="auto"/>
                </w:tcPr>
                <w:p w14:paraId="23935309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  <w:tc>
                <w:tcPr>
                  <w:tcW w:w="3653" w:type="dxa"/>
                  <w:tcBorders>
                    <w:top w:val="single" w:sz="12" w:space="0" w:color="auto"/>
                  </w:tcBorders>
                  <w:shd w:val="clear" w:color="auto" w:fill="auto"/>
                </w:tcPr>
                <w:p w14:paraId="65E54115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  <w:proofErr w:type="spellStart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>Potpis</w:t>
                  </w:r>
                  <w:proofErr w:type="spellEnd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>predstavnika</w:t>
                  </w:r>
                  <w:proofErr w:type="spellEnd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>podružnice</w:t>
                  </w:r>
                  <w:proofErr w:type="spellEnd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 xml:space="preserve"> </w:t>
                  </w:r>
                  <w:proofErr w:type="spellStart"/>
                  <w:r w:rsidRPr="00346EF1"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eastAsia="en-US"/>
                    </w:rPr>
                    <w:t>banke</w:t>
                  </w:r>
                  <w:proofErr w:type="spellEnd"/>
                </w:p>
              </w:tc>
              <w:tc>
                <w:tcPr>
                  <w:tcW w:w="236" w:type="dxa"/>
                  <w:shd w:val="clear" w:color="auto" w:fill="auto"/>
                </w:tcPr>
                <w:p w14:paraId="26FEA10A" w14:textId="77777777" w:rsidR="00372B04" w:rsidRPr="00346EF1" w:rsidRDefault="00372B04" w:rsidP="00DE3DE5">
                  <w:pPr>
                    <w:framePr w:hSpace="180" w:wrap="around" w:vAnchor="text" w:hAnchor="margin" w:x="-548" w:y="58"/>
                    <w:rPr>
                      <w:rFonts w:ascii="Arial" w:eastAsia="Calibri" w:hAnsi="Arial" w:cs="Arial"/>
                      <w:color w:val="231F20"/>
                      <w:sz w:val="22"/>
                      <w:szCs w:val="20"/>
                      <w:lang w:val="en-GB" w:eastAsia="en-US"/>
                    </w:rPr>
                  </w:pPr>
                </w:p>
              </w:tc>
            </w:tr>
          </w:tbl>
          <w:p w14:paraId="49913A6C" w14:textId="77777777" w:rsidR="00372B04" w:rsidRPr="00346EF1" w:rsidRDefault="00372B04" w:rsidP="00DE3DE5">
            <w:pPr>
              <w:spacing w:before="120" w:after="200"/>
              <w:ind w:left="284" w:hanging="284"/>
              <w:rPr>
                <w:rFonts w:ascii="Arial" w:hAnsi="Arial" w:cs="Arial"/>
                <w:color w:val="000000"/>
                <w:sz w:val="20"/>
                <w:szCs w:val="20"/>
                <w:lang w:val="en-GB" w:eastAsia="en-US"/>
              </w:rPr>
            </w:pPr>
          </w:p>
        </w:tc>
      </w:tr>
      <w:bookmarkEnd w:id="0"/>
    </w:tbl>
    <w:p w14:paraId="0679A62E" w14:textId="3D6E5AA3" w:rsidR="008D0DEC" w:rsidRPr="00346EF1" w:rsidRDefault="008D0DEC" w:rsidP="00AD326E">
      <w:pPr>
        <w:rPr>
          <w:rFonts w:ascii="Arial" w:hAnsi="Arial" w:cs="Arial"/>
          <w:sz w:val="20"/>
          <w:lang w:val="en-GB"/>
        </w:rPr>
      </w:pPr>
    </w:p>
    <w:sectPr w:rsidR="008D0DEC" w:rsidRPr="00346EF1" w:rsidSect="004C4193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777" w:right="1440" w:bottom="1134" w:left="1440" w:header="850" w:footer="0" w:gutter="0"/>
      <w:pgNumType w:start="1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2B8FC9F9" w16cex:dateUtc="2025-03-27T11:58:00Z"/>
  <w16cex:commentExtensible w16cex:durableId="2B8FC470" w16cex:dateUtc="2025-03-27T11:34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6B6073" w14:textId="77777777" w:rsidR="00786C32" w:rsidRDefault="00786C32" w:rsidP="00C31C97">
      <w:r>
        <w:separator/>
      </w:r>
    </w:p>
  </w:endnote>
  <w:endnote w:type="continuationSeparator" w:id="0">
    <w:p w14:paraId="79B207D4" w14:textId="77777777" w:rsidR="00786C32" w:rsidRDefault="00786C32" w:rsidP="00C31C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AA281F3" w14:textId="77777777" w:rsidR="0036407D" w:rsidRPr="00445609" w:rsidRDefault="007B02ED" w:rsidP="00E76E8F">
    <w:pPr>
      <w:pStyle w:val="Footer"/>
      <w:jc w:val="center"/>
    </w:pPr>
    <w:fldSimple w:instr=" DOCPROPERTY bjFooterEvenPageDocProperty \* MERGEFORMAT " w:fldLock="1">
      <w:r w:rsidR="00E76E8F" w:rsidRPr="00E76E8F">
        <w:rPr>
          <w:rFonts w:ascii="Arial" w:hAnsi="Arial" w:cs="Arial"/>
          <w:color w:val="0000FF"/>
          <w:sz w:val="18"/>
        </w:rPr>
        <w:t>SLUŽBENA UPOTREBA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FF715A5" w14:textId="55B075F5" w:rsidR="0036407D" w:rsidRDefault="00B57684" w:rsidP="00760123">
    <w:pPr>
      <w:pStyle w:val="Footer"/>
      <w:tabs>
        <w:tab w:val="clear" w:pos="4536"/>
        <w:tab w:val="clear" w:pos="9072"/>
        <w:tab w:val="center" w:pos="4513"/>
        <w:tab w:val="right" w:pos="9026"/>
      </w:tabs>
      <w:spacing w:before="240"/>
      <w:jc w:val="center"/>
      <w:rPr>
        <w:rFonts w:ascii="Arial" w:hAnsi="Arial" w:cs="Arial"/>
        <w:color w:val="595959"/>
        <w:sz w:val="18"/>
        <w:szCs w:val="18"/>
      </w:rPr>
    </w:pPr>
    <w:r w:rsidRPr="009565D5">
      <w:rPr>
        <w:rFonts w:ascii="Arial" w:hAnsi="Arial" w:cs="Arial"/>
        <w:noProof/>
        <w:color w:val="0000FF"/>
        <w:sz w:val="18"/>
        <w:szCs w:val="18"/>
      </w:rPr>
      <w:drawing>
        <wp:inline distT="0" distB="0" distL="0" distR="0" wp14:anchorId="6DAA1AFB" wp14:editId="31DA0D5D">
          <wp:extent cx="4260344" cy="977529"/>
          <wp:effectExtent l="0" t="0" r="6985" b="0"/>
          <wp:docPr id="1568603179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68603179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308260" cy="98852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5063934" w14:textId="77777777" w:rsidR="00E53843" w:rsidRPr="001B759B" w:rsidRDefault="007B02ED" w:rsidP="00E76E8F">
    <w:pPr>
      <w:pStyle w:val="Footer"/>
      <w:tabs>
        <w:tab w:val="clear" w:pos="4536"/>
        <w:tab w:val="clear" w:pos="9072"/>
        <w:tab w:val="center" w:pos="4513"/>
        <w:tab w:val="right" w:pos="9026"/>
      </w:tabs>
      <w:spacing w:before="240"/>
      <w:jc w:val="center"/>
      <w:rPr>
        <w:rFonts w:ascii="Arial" w:hAnsi="Arial" w:cs="Arial"/>
        <w:color w:val="595959"/>
        <w:sz w:val="18"/>
        <w:szCs w:val="18"/>
      </w:rPr>
    </w:pPr>
    <w:fldSimple w:instr=" DOCPROPERTY bjFooterBothDocProperty \* MERGEFORMAT " w:fldLock="1">
      <w:r w:rsidR="00E76E8F" w:rsidRPr="00E76E8F">
        <w:rPr>
          <w:rFonts w:ascii="Arial" w:hAnsi="Arial" w:cs="Arial"/>
          <w:color w:val="0000FF"/>
          <w:sz w:val="18"/>
          <w:szCs w:val="18"/>
        </w:rPr>
        <w:t>SLUŽBENA UPOTREBA</w:t>
      </w:r>
    </w:fldSimple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7BCFA61" w14:textId="77777777" w:rsidR="0036407D" w:rsidRPr="00445609" w:rsidRDefault="007B02ED" w:rsidP="00E76E8F">
    <w:pPr>
      <w:pStyle w:val="Footer"/>
      <w:jc w:val="center"/>
    </w:pPr>
    <w:fldSimple w:instr=" DOCPROPERTY bjFooterFirstPageDocProperty \* MERGEFORMAT " w:fldLock="1">
      <w:r w:rsidR="00E76E8F" w:rsidRPr="00E76E8F">
        <w:rPr>
          <w:rFonts w:ascii="Arial" w:hAnsi="Arial" w:cs="Arial"/>
          <w:color w:val="0000FF"/>
          <w:sz w:val="18"/>
        </w:rPr>
        <w:t>SLUŽBENA UPOTREBA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5077513" w14:textId="77777777" w:rsidR="00786C32" w:rsidRDefault="00786C32" w:rsidP="00C31C97">
      <w:r>
        <w:separator/>
      </w:r>
    </w:p>
  </w:footnote>
  <w:footnote w:type="continuationSeparator" w:id="0">
    <w:p w14:paraId="0F35035C" w14:textId="77777777" w:rsidR="00786C32" w:rsidRDefault="00786C32" w:rsidP="00C31C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8083FD" w14:textId="77777777" w:rsidR="0036407D" w:rsidRPr="00445609" w:rsidRDefault="0092245A" w:rsidP="00E76E8F">
    <w:pPr>
      <w:pStyle w:val="Header"/>
      <w:jc w:val="center"/>
    </w:pPr>
    <w:r>
      <w:fldChar w:fldCharType="begin" w:fldLock="1"/>
    </w:r>
    <w:r>
      <w:instrText xml:space="preserve"> DOCPROPERTY bjHeaderEvenPageDocProperty \* MERGEFORMAT </w:instrText>
    </w:r>
    <w:r>
      <w:fldChar w:fldCharType="separate"/>
    </w:r>
    <w:r w:rsidR="00E76E8F" w:rsidRPr="00E76E8F">
      <w:rPr>
        <w:rFonts w:ascii="Arial" w:hAnsi="Arial" w:cs="Arial"/>
        <w:color w:val="0000FF"/>
        <w:sz w:val="18"/>
      </w:rPr>
      <w:t>SLUŽBENA UPOTREBA</w:t>
    </w:r>
    <w:r>
      <w:rPr>
        <w:rFonts w:ascii="Arial" w:hAnsi="Arial" w:cs="Arial"/>
        <w:color w:val="0000FF"/>
        <w:sz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99317F" w14:textId="1C0CEDB5" w:rsidR="0050679B" w:rsidRDefault="0050679B" w:rsidP="00E76E8F">
    <w:pPr>
      <w:pStyle w:val="Header"/>
      <w:jc w:val="center"/>
    </w:pPr>
  </w:p>
  <w:p w14:paraId="306C3B03" w14:textId="74095D1D" w:rsidR="0036407D" w:rsidRPr="005C0621" w:rsidRDefault="00373CE8" w:rsidP="00E76E8F">
    <w:pPr>
      <w:pStyle w:val="Header"/>
      <w:jc w:val="center"/>
    </w:pPr>
    <w:r w:rsidRPr="009565D5">
      <w:rPr>
        <w:rFonts w:ascii="Arial" w:hAnsi="Arial" w:cs="Arial"/>
        <w:noProof/>
        <w:color w:val="0000FF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2EF197FD" wp14:editId="40B3315D">
              <wp:simplePos x="0" y="0"/>
              <wp:positionH relativeFrom="page">
                <wp:posOffset>0</wp:posOffset>
              </wp:positionH>
              <wp:positionV relativeFrom="page">
                <wp:posOffset>190500</wp:posOffset>
              </wp:positionV>
              <wp:extent cx="7560310" cy="273050"/>
              <wp:effectExtent l="0" t="0" r="0" b="12700"/>
              <wp:wrapNone/>
              <wp:docPr id="1" name="MSIPCM923c459880141dbc187fbec4" descr="{&quot;HashCode&quot;:351581758,&quot;Height&quot;:841.0,&quot;Width&quot;:595.0,&quot;Placement&quot;:&quot;Head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2EE05BD7" w14:textId="40EDC6B9" w:rsidR="00373CE8" w:rsidRPr="00373CE8" w:rsidRDefault="00373CE8" w:rsidP="00373CE8">
                          <w:pPr>
                            <w:rPr>
                              <w:rFonts w:cs="Calibri"/>
                              <w:color w:val="FFFF00"/>
                              <w:sz w:val="20"/>
                            </w:rPr>
                          </w:pPr>
                          <w:proofErr w:type="spellStart"/>
                          <w:r w:rsidRPr="00373CE8">
                            <w:rPr>
                              <w:rFonts w:cs="Calibri"/>
                              <w:color w:val="FFFF00"/>
                              <w:sz w:val="20"/>
                            </w:rPr>
                            <w:t>Interno</w:t>
                          </w:r>
                          <w:proofErr w:type="spellEnd"/>
                          <w:r w:rsidRPr="00373CE8">
                            <w:rPr>
                              <w:rFonts w:cs="Calibri"/>
                              <w:color w:val="FFFF00"/>
                              <w:sz w:val="20"/>
                            </w:rPr>
                            <w:t xml:space="preserve"> - 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F197FD" id="_x0000_t202" coordsize="21600,21600" o:spt="202" path="m,l,21600r21600,l21600,xe">
              <v:stroke joinstyle="miter"/>
              <v:path gradientshapeok="t" o:connecttype="rect"/>
            </v:shapetype>
            <v:shape id="MSIPCM923c459880141dbc187fbec4" o:spid="_x0000_s1026" type="#_x0000_t202" alt="{&quot;HashCode&quot;:351581758,&quot;Height&quot;:841.0,&quot;Width&quot;:595.0,&quot;Placement&quot;:&quot;Header&quot;,&quot;Index&quot;:&quot;Primary&quot;,&quot;Section&quot;:1,&quot;Top&quot;:0.0,&quot;Left&quot;:0.0}" style="position:absolute;left:0;text-align:left;margin-left:0;margin-top:15pt;width:595.3pt;height:21.5pt;z-index:251661312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" o:allowincell="f" filled="f" stroked="f" strokeweight=".5pt">
              <v:textbox inset="20pt,0,,0">
                <w:txbxContent>
                  <w:p w14:paraId="2EE05BD7" w14:textId="40EDC6B9" w:rsidR="00373CE8" w:rsidRPr="00373CE8" w:rsidRDefault="00373CE8" w:rsidP="00373CE8">
                    <w:pPr>
                      <w:rPr>
                        <w:rFonts w:cs="Calibri"/>
                        <w:color w:val="FFFF00"/>
                        <w:sz w:val="20"/>
                      </w:rPr>
                    </w:pPr>
                    <w:proofErr w:type="spellStart"/>
                    <w:r w:rsidRPr="00373CE8">
                      <w:rPr>
                        <w:rFonts w:cs="Calibri"/>
                        <w:color w:val="FFFF00"/>
                        <w:sz w:val="20"/>
                      </w:rPr>
                      <w:t>Interno</w:t>
                    </w:r>
                    <w:proofErr w:type="spellEnd"/>
                    <w:r w:rsidRPr="00373CE8">
                      <w:rPr>
                        <w:rFonts w:cs="Calibri"/>
                        <w:color w:val="FFFF00"/>
                        <w:sz w:val="20"/>
                      </w:rPr>
                      <w:t xml:space="preserve"> - 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50679B" w:rsidRPr="009565D5">
      <w:rPr>
        <w:rFonts w:ascii="Arial" w:hAnsi="Arial" w:cs="Arial"/>
        <w:color w:val="0000FF"/>
        <w:sz w:val="18"/>
        <w:szCs w:val="18"/>
      </w:rPr>
      <w:t>SLUŽBENA UPOTREBA</w:t>
    </w:r>
    <w:r w:rsidR="00D60CB4">
      <w:fldChar w:fldCharType="begin" w:fldLock="1"/>
    </w:r>
    <w:r w:rsidR="00D60CB4">
      <w:instrText xml:space="preserve"> DOCPROPERTY bjHeaderBothDocProperty \* MERGEFORMAT </w:instrText>
    </w:r>
    <w:r w:rsidR="00D60CB4">
      <w:fldChar w:fldCharType="end"/>
    </w:r>
    <w:r w:rsidR="001F6256" w:rsidRPr="001B759B">
      <w:rPr>
        <w:rFonts w:eastAsia="Calibri"/>
        <w:noProof/>
        <w:sz w:val="22"/>
        <w:szCs w:val="22"/>
        <w:lang w:eastAsia="en-US"/>
      </w:rPr>
      <w:drawing>
        <wp:anchor distT="0" distB="0" distL="114300" distR="114300" simplePos="0" relativeHeight="251660288" behindDoc="0" locked="0" layoutInCell="1" allowOverlap="1" wp14:anchorId="7965CDCA" wp14:editId="45632C17">
          <wp:simplePos x="0" y="0"/>
          <wp:positionH relativeFrom="column">
            <wp:posOffset>756920</wp:posOffset>
          </wp:positionH>
          <wp:positionV relativeFrom="paragraph">
            <wp:posOffset>-466725</wp:posOffset>
          </wp:positionV>
          <wp:extent cx="4391025" cy="533400"/>
          <wp:effectExtent l="0" t="0" r="9525" b="0"/>
          <wp:wrapNone/>
          <wp:docPr id="30" name="Bild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1025" cy="53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1E0D74" w14:textId="77777777" w:rsidR="00445609" w:rsidRDefault="007B02ED" w:rsidP="00E76E8F">
    <w:pPr>
      <w:jc w:val="center"/>
    </w:pPr>
    <w:fldSimple w:instr=" DOCPROPERTY bjHeaderFirstPageDocProperty \* MERGEFORMAT " w:fldLock="1">
      <w:r w:rsidR="00E76E8F" w:rsidRPr="00E76E8F">
        <w:rPr>
          <w:rFonts w:ascii="Arial" w:hAnsi="Arial" w:cs="Arial"/>
          <w:color w:val="0000FF"/>
          <w:sz w:val="18"/>
        </w:rPr>
        <w:t>SLUŽBENA UPOTREBA</w:t>
      </w:r>
    </w:fldSimple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3025"/>
      <w:gridCol w:w="2995"/>
      <w:gridCol w:w="2996"/>
    </w:tblGrid>
    <w:tr w:rsidR="0036407D" w:rsidRPr="001B759B" w14:paraId="0E00F8E5" w14:textId="77777777" w:rsidTr="001B759B">
      <w:tc>
        <w:tcPr>
          <w:tcW w:w="3055" w:type="dxa"/>
          <w:shd w:val="clear" w:color="auto" w:fill="auto"/>
          <w:vAlign w:val="bottom"/>
        </w:tcPr>
        <w:p w14:paraId="5BF6FF78" w14:textId="77777777" w:rsidR="0036407D" w:rsidRPr="001B759B" w:rsidRDefault="006C7590">
          <w:pPr>
            <w:pStyle w:val="Header"/>
            <w:rPr>
              <w:rFonts w:eastAsia="Calibri"/>
              <w:sz w:val="22"/>
              <w:szCs w:val="22"/>
              <w:lang w:val="en-GB" w:eastAsia="en-US"/>
            </w:rPr>
          </w:pPr>
          <w:r w:rsidRPr="001B759B">
            <w:rPr>
              <w:rFonts w:ascii="Arial" w:eastAsia="Calibri" w:hAnsi="Arial" w:cs="Arial"/>
              <w:noProof/>
              <w:sz w:val="22"/>
              <w:szCs w:val="22"/>
              <w:lang w:eastAsia="en-US"/>
            </w:rPr>
            <w:drawing>
              <wp:inline distT="0" distB="0" distL="0" distR="0" wp14:anchorId="7C4C1CC5" wp14:editId="0EF89B4B">
                <wp:extent cx="1171575" cy="614680"/>
                <wp:effectExtent l="0" t="0" r="0" b="0"/>
                <wp:docPr id="32" name="Picture 3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71575" cy="6146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55" w:type="dxa"/>
          <w:shd w:val="clear" w:color="auto" w:fill="auto"/>
          <w:vAlign w:val="bottom"/>
        </w:tcPr>
        <w:p w14:paraId="2DB380C0" w14:textId="77777777" w:rsidR="0036407D" w:rsidRPr="001B759B" w:rsidRDefault="0036407D" w:rsidP="001B759B">
          <w:pPr>
            <w:pStyle w:val="Header"/>
            <w:jc w:val="center"/>
            <w:rPr>
              <w:rFonts w:eastAsia="Calibri"/>
              <w:sz w:val="22"/>
              <w:szCs w:val="22"/>
              <w:lang w:val="en-GB" w:eastAsia="en-US"/>
            </w:rPr>
          </w:pPr>
          <w:proofErr w:type="spellStart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>Molim</w:t>
          </w:r>
          <w:proofErr w:type="spellEnd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 xml:space="preserve"> </w:t>
          </w:r>
          <w:proofErr w:type="spellStart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>vas</w:t>
          </w:r>
          <w:proofErr w:type="spellEnd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 xml:space="preserve"> </w:t>
          </w:r>
          <w:proofErr w:type="spellStart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>umetnite</w:t>
          </w:r>
          <w:proofErr w:type="spellEnd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 xml:space="preserve"> SEFF </w:t>
          </w:r>
          <w:proofErr w:type="spellStart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>logotip</w:t>
          </w:r>
          <w:proofErr w:type="spellEnd"/>
        </w:p>
      </w:tc>
      <w:tc>
        <w:tcPr>
          <w:tcW w:w="3056" w:type="dxa"/>
          <w:shd w:val="clear" w:color="auto" w:fill="auto"/>
          <w:vAlign w:val="bottom"/>
        </w:tcPr>
        <w:p w14:paraId="5A5F1DA4" w14:textId="77777777" w:rsidR="0036407D" w:rsidRPr="001B759B" w:rsidRDefault="0036407D" w:rsidP="001B759B">
          <w:pPr>
            <w:pStyle w:val="Header"/>
            <w:jc w:val="right"/>
            <w:rPr>
              <w:rFonts w:eastAsia="Calibri"/>
              <w:sz w:val="22"/>
              <w:szCs w:val="22"/>
              <w:lang w:val="en-GB" w:eastAsia="en-US"/>
            </w:rPr>
          </w:pPr>
          <w:proofErr w:type="spellStart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>Molim</w:t>
          </w:r>
          <w:proofErr w:type="spellEnd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 xml:space="preserve"> </w:t>
          </w:r>
          <w:proofErr w:type="spellStart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>vas</w:t>
          </w:r>
          <w:proofErr w:type="spellEnd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 xml:space="preserve"> </w:t>
          </w:r>
          <w:proofErr w:type="spellStart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>umetnite</w:t>
          </w:r>
          <w:proofErr w:type="spellEnd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 xml:space="preserve"> </w:t>
          </w:r>
          <w:proofErr w:type="spellStart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>logotip</w:t>
          </w:r>
          <w:proofErr w:type="spellEnd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 xml:space="preserve"> </w:t>
          </w:r>
          <w:proofErr w:type="spellStart"/>
          <w:r w:rsidRPr="001B759B">
            <w:rPr>
              <w:rFonts w:ascii="Arial" w:eastAsia="Calibri" w:hAnsi="Arial" w:cs="Arial"/>
              <w:sz w:val="22"/>
              <w:szCs w:val="22"/>
              <w:highlight w:val="yellow"/>
              <w:lang w:eastAsia="en-US"/>
            </w:rPr>
            <w:t>donatora</w:t>
          </w:r>
          <w:proofErr w:type="spellEnd"/>
        </w:p>
      </w:tc>
    </w:tr>
  </w:tbl>
  <w:p w14:paraId="56591446" w14:textId="77777777" w:rsidR="0036407D" w:rsidRDefault="0036407D" w:rsidP="0044560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D2D48"/>
    <w:multiLevelType w:val="hybridMultilevel"/>
    <w:tmpl w:val="C00E7F5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602FC"/>
    <w:multiLevelType w:val="hybridMultilevel"/>
    <w:tmpl w:val="1DCA12D4"/>
    <w:lvl w:ilvl="0" w:tplc="3F5E59DE">
      <w:start w:val="1"/>
      <w:numFmt w:val="bullet"/>
      <w:lvlText w:val=""/>
      <w:lvlJc w:val="left"/>
      <w:pPr>
        <w:ind w:left="501" w:hanging="360"/>
      </w:pPr>
      <w:rPr>
        <w:rFonts w:ascii="Wingdings 2" w:hAnsi="Wingdings 2" w:hint="default"/>
      </w:rPr>
    </w:lvl>
    <w:lvl w:ilvl="1" w:tplc="81FC3258">
      <w:start w:val="1"/>
      <w:numFmt w:val="bullet"/>
      <w:lvlText w:val=""/>
      <w:lvlJc w:val="left"/>
      <w:pPr>
        <w:ind w:left="1352" w:hanging="360"/>
      </w:pPr>
      <w:rPr>
        <w:rFonts w:ascii="Wingdings 2" w:hAnsi="Wingdings 2" w:hint="default"/>
        <w:lang w:val="en-US"/>
      </w:rPr>
    </w:lvl>
    <w:lvl w:ilvl="2" w:tplc="3F5E59DE">
      <w:start w:val="1"/>
      <w:numFmt w:val="bullet"/>
      <w:lvlText w:val=""/>
      <w:lvlJc w:val="left"/>
      <w:pPr>
        <w:ind w:left="2160" w:hanging="360"/>
      </w:pPr>
      <w:rPr>
        <w:rFonts w:ascii="Wingdings 2" w:hAnsi="Wingdings 2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29769A"/>
    <w:multiLevelType w:val="hybridMultilevel"/>
    <w:tmpl w:val="A5F67A1C"/>
    <w:lvl w:ilvl="0" w:tplc="3F5E59DE">
      <w:start w:val="1"/>
      <w:numFmt w:val="bullet"/>
      <w:lvlText w:val=""/>
      <w:lvlJc w:val="left"/>
      <w:pPr>
        <w:ind w:left="360" w:hanging="360"/>
      </w:pPr>
      <w:rPr>
        <w:rFonts w:ascii="Wingdings 2" w:hAnsi="Wingdings 2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6FF0F58"/>
    <w:multiLevelType w:val="hybridMultilevel"/>
    <w:tmpl w:val="CAF48C58"/>
    <w:lvl w:ilvl="0" w:tplc="3F5E59DE">
      <w:start w:val="1"/>
      <w:numFmt w:val="bullet"/>
      <w:lvlText w:val=""/>
      <w:lvlJc w:val="left"/>
      <w:pPr>
        <w:ind w:left="1080" w:hanging="360"/>
      </w:pPr>
      <w:rPr>
        <w:rFonts w:ascii="Wingdings 2" w:hAnsi="Wingdings 2" w:hint="default"/>
      </w:rPr>
    </w:lvl>
    <w:lvl w:ilvl="1" w:tplc="0415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4CE4F00"/>
    <w:multiLevelType w:val="hybridMultilevel"/>
    <w:tmpl w:val="ED2C5698"/>
    <w:lvl w:ilvl="0" w:tplc="3F5E59DE">
      <w:start w:val="1"/>
      <w:numFmt w:val="bullet"/>
      <w:lvlText w:val=""/>
      <w:lvlJc w:val="left"/>
      <w:pPr>
        <w:ind w:left="360" w:hanging="360"/>
      </w:pPr>
      <w:rPr>
        <w:rFonts w:ascii="Wingdings 2" w:hAnsi="Wingdings 2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8E23D05"/>
    <w:multiLevelType w:val="hybridMultilevel"/>
    <w:tmpl w:val="5264518E"/>
    <w:lvl w:ilvl="0" w:tplc="1A2A31E6">
      <w:start w:val="1"/>
      <w:numFmt w:val="lowerRoman"/>
      <w:lvlText w:val="(%1)"/>
      <w:lvlJc w:val="left"/>
      <w:pPr>
        <w:ind w:left="780" w:hanging="360"/>
      </w:pPr>
      <w:rPr>
        <w:rFonts w:hint="default"/>
      </w:rPr>
    </w:lvl>
    <w:lvl w:ilvl="1" w:tplc="101A0019" w:tentative="1">
      <w:start w:val="1"/>
      <w:numFmt w:val="lowerLetter"/>
      <w:lvlText w:val="%2."/>
      <w:lvlJc w:val="left"/>
      <w:pPr>
        <w:ind w:left="1500" w:hanging="360"/>
      </w:pPr>
    </w:lvl>
    <w:lvl w:ilvl="2" w:tplc="101A001B" w:tentative="1">
      <w:start w:val="1"/>
      <w:numFmt w:val="lowerRoman"/>
      <w:lvlText w:val="%3."/>
      <w:lvlJc w:val="right"/>
      <w:pPr>
        <w:ind w:left="2220" w:hanging="180"/>
      </w:pPr>
    </w:lvl>
    <w:lvl w:ilvl="3" w:tplc="101A000F" w:tentative="1">
      <w:start w:val="1"/>
      <w:numFmt w:val="decimal"/>
      <w:lvlText w:val="%4."/>
      <w:lvlJc w:val="left"/>
      <w:pPr>
        <w:ind w:left="2940" w:hanging="360"/>
      </w:pPr>
    </w:lvl>
    <w:lvl w:ilvl="4" w:tplc="101A0019" w:tentative="1">
      <w:start w:val="1"/>
      <w:numFmt w:val="lowerLetter"/>
      <w:lvlText w:val="%5."/>
      <w:lvlJc w:val="left"/>
      <w:pPr>
        <w:ind w:left="3660" w:hanging="360"/>
      </w:pPr>
    </w:lvl>
    <w:lvl w:ilvl="5" w:tplc="101A001B" w:tentative="1">
      <w:start w:val="1"/>
      <w:numFmt w:val="lowerRoman"/>
      <w:lvlText w:val="%6."/>
      <w:lvlJc w:val="right"/>
      <w:pPr>
        <w:ind w:left="4380" w:hanging="180"/>
      </w:pPr>
    </w:lvl>
    <w:lvl w:ilvl="6" w:tplc="101A000F" w:tentative="1">
      <w:start w:val="1"/>
      <w:numFmt w:val="decimal"/>
      <w:lvlText w:val="%7."/>
      <w:lvlJc w:val="left"/>
      <w:pPr>
        <w:ind w:left="5100" w:hanging="360"/>
      </w:pPr>
    </w:lvl>
    <w:lvl w:ilvl="7" w:tplc="101A0019" w:tentative="1">
      <w:start w:val="1"/>
      <w:numFmt w:val="lowerLetter"/>
      <w:lvlText w:val="%8."/>
      <w:lvlJc w:val="left"/>
      <w:pPr>
        <w:ind w:left="5820" w:hanging="360"/>
      </w:pPr>
    </w:lvl>
    <w:lvl w:ilvl="8" w:tplc="101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229C78DC"/>
    <w:multiLevelType w:val="hybridMultilevel"/>
    <w:tmpl w:val="22CAEEF2"/>
    <w:lvl w:ilvl="0" w:tplc="451A6A4E">
      <w:start w:val="2"/>
      <w:numFmt w:val="bullet"/>
      <w:lvlText w:val=""/>
      <w:lvlJc w:val="left"/>
      <w:pPr>
        <w:ind w:left="417" w:hanging="360"/>
      </w:pPr>
      <w:rPr>
        <w:rFonts w:ascii="Wingdings" w:eastAsia="Times New Roman" w:hAnsi="Wingdings" w:cs="Aria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7" w15:restartNumberingAfterBreak="0">
    <w:nsid w:val="236E5F43"/>
    <w:multiLevelType w:val="hybridMultilevel"/>
    <w:tmpl w:val="D4ECE61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634943"/>
    <w:multiLevelType w:val="hybridMultilevel"/>
    <w:tmpl w:val="BB3C8D82"/>
    <w:lvl w:ilvl="0" w:tplc="3F5E59DE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57736F"/>
    <w:multiLevelType w:val="hybridMultilevel"/>
    <w:tmpl w:val="84E81848"/>
    <w:lvl w:ilvl="0" w:tplc="3F5E59DE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BA7335"/>
    <w:multiLevelType w:val="hybridMultilevel"/>
    <w:tmpl w:val="E4EE3A34"/>
    <w:lvl w:ilvl="0" w:tplc="D6BEC53A">
      <w:start w:val="3"/>
      <w:numFmt w:val="bullet"/>
      <w:lvlText w:val="-"/>
      <w:lvlJc w:val="left"/>
      <w:pPr>
        <w:ind w:left="417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11" w15:restartNumberingAfterBreak="0">
    <w:nsid w:val="3361539A"/>
    <w:multiLevelType w:val="hybridMultilevel"/>
    <w:tmpl w:val="FF3644A6"/>
    <w:lvl w:ilvl="0" w:tplc="0809000F">
      <w:start w:val="1"/>
      <w:numFmt w:val="decimal"/>
      <w:lvlText w:val="%1."/>
      <w:lvlJc w:val="left"/>
      <w:pPr>
        <w:ind w:left="927" w:hanging="360"/>
      </w:pPr>
    </w:lvl>
    <w:lvl w:ilvl="1" w:tplc="08090019">
      <w:start w:val="1"/>
      <w:numFmt w:val="lowerLetter"/>
      <w:lvlText w:val="%2."/>
      <w:lvlJc w:val="left"/>
      <w:pPr>
        <w:ind w:left="1647" w:hanging="360"/>
      </w:pPr>
    </w:lvl>
    <w:lvl w:ilvl="2" w:tplc="0809001B" w:tentative="1">
      <w:start w:val="1"/>
      <w:numFmt w:val="lowerRoman"/>
      <w:lvlText w:val="%3."/>
      <w:lvlJc w:val="right"/>
      <w:pPr>
        <w:ind w:left="2367" w:hanging="180"/>
      </w:pPr>
    </w:lvl>
    <w:lvl w:ilvl="3" w:tplc="0809000F" w:tentative="1">
      <w:start w:val="1"/>
      <w:numFmt w:val="decimal"/>
      <w:lvlText w:val="%4."/>
      <w:lvlJc w:val="left"/>
      <w:pPr>
        <w:ind w:left="3087" w:hanging="360"/>
      </w:pPr>
    </w:lvl>
    <w:lvl w:ilvl="4" w:tplc="08090019" w:tentative="1">
      <w:start w:val="1"/>
      <w:numFmt w:val="lowerLetter"/>
      <w:lvlText w:val="%5."/>
      <w:lvlJc w:val="left"/>
      <w:pPr>
        <w:ind w:left="3807" w:hanging="360"/>
      </w:pPr>
    </w:lvl>
    <w:lvl w:ilvl="5" w:tplc="0809001B" w:tentative="1">
      <w:start w:val="1"/>
      <w:numFmt w:val="lowerRoman"/>
      <w:lvlText w:val="%6."/>
      <w:lvlJc w:val="right"/>
      <w:pPr>
        <w:ind w:left="4527" w:hanging="180"/>
      </w:pPr>
    </w:lvl>
    <w:lvl w:ilvl="6" w:tplc="0809000F" w:tentative="1">
      <w:start w:val="1"/>
      <w:numFmt w:val="decimal"/>
      <w:lvlText w:val="%7."/>
      <w:lvlJc w:val="left"/>
      <w:pPr>
        <w:ind w:left="5247" w:hanging="360"/>
      </w:pPr>
    </w:lvl>
    <w:lvl w:ilvl="7" w:tplc="08090019" w:tentative="1">
      <w:start w:val="1"/>
      <w:numFmt w:val="lowerLetter"/>
      <w:lvlText w:val="%8."/>
      <w:lvlJc w:val="left"/>
      <w:pPr>
        <w:ind w:left="5967" w:hanging="360"/>
      </w:pPr>
    </w:lvl>
    <w:lvl w:ilvl="8" w:tplc="0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37533291"/>
    <w:multiLevelType w:val="hybridMultilevel"/>
    <w:tmpl w:val="4E56CB7C"/>
    <w:lvl w:ilvl="0" w:tplc="D8281D58">
      <w:start w:val="1"/>
      <w:numFmt w:val="decimal"/>
      <w:lvlText w:val="%1."/>
      <w:lvlJc w:val="left"/>
      <w:pPr>
        <w:ind w:left="720" w:hanging="360"/>
      </w:pPr>
      <w:rPr>
        <w:i w:val="0"/>
        <w:color w:val="auto"/>
        <w:sz w:val="18"/>
        <w:szCs w:val="18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7AE58CB"/>
    <w:multiLevelType w:val="hybridMultilevel"/>
    <w:tmpl w:val="F3549F2E"/>
    <w:lvl w:ilvl="0" w:tplc="81FC3258">
      <w:start w:val="1"/>
      <w:numFmt w:val="bullet"/>
      <w:lvlText w:val=""/>
      <w:lvlJc w:val="left"/>
      <w:pPr>
        <w:ind w:left="1428" w:hanging="360"/>
      </w:pPr>
      <w:rPr>
        <w:rFonts w:ascii="Wingdings 2" w:hAnsi="Wingdings 2" w:hint="default"/>
        <w:lang w:val="en-US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3AC2522F"/>
    <w:multiLevelType w:val="hybridMultilevel"/>
    <w:tmpl w:val="D64834AE"/>
    <w:lvl w:ilvl="0" w:tplc="903E423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932747"/>
    <w:multiLevelType w:val="hybridMultilevel"/>
    <w:tmpl w:val="41B04776"/>
    <w:lvl w:ilvl="0" w:tplc="3F5E59DE">
      <w:start w:val="1"/>
      <w:numFmt w:val="bullet"/>
      <w:lvlText w:val=""/>
      <w:lvlJc w:val="left"/>
      <w:pPr>
        <w:ind w:left="777" w:hanging="360"/>
      </w:pPr>
      <w:rPr>
        <w:rFonts w:ascii="Wingdings 2" w:hAnsi="Wingdings 2" w:hint="default"/>
      </w:rPr>
    </w:lvl>
    <w:lvl w:ilvl="1" w:tplc="080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16" w15:restartNumberingAfterBreak="0">
    <w:nsid w:val="4FE84D5E"/>
    <w:multiLevelType w:val="hybridMultilevel"/>
    <w:tmpl w:val="88D256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9A5CD7"/>
    <w:multiLevelType w:val="hybridMultilevel"/>
    <w:tmpl w:val="F362BBF4"/>
    <w:lvl w:ilvl="0" w:tplc="3F5E59DE">
      <w:start w:val="1"/>
      <w:numFmt w:val="bullet"/>
      <w:lvlText w:val=""/>
      <w:lvlJc w:val="left"/>
      <w:pPr>
        <w:ind w:left="720" w:hanging="360"/>
      </w:pPr>
      <w:rPr>
        <w:rFonts w:ascii="Wingdings 2" w:hAnsi="Wingdings 2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E6398C"/>
    <w:multiLevelType w:val="hybridMultilevel"/>
    <w:tmpl w:val="FA1220A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53F18BA"/>
    <w:multiLevelType w:val="hybridMultilevel"/>
    <w:tmpl w:val="F1285514"/>
    <w:lvl w:ilvl="0" w:tplc="101A0011">
      <w:start w:val="1"/>
      <w:numFmt w:val="decimal"/>
      <w:lvlText w:val="%1)"/>
      <w:lvlJc w:val="left"/>
      <w:pPr>
        <w:ind w:left="720" w:hanging="360"/>
      </w:pPr>
    </w:lvl>
    <w:lvl w:ilvl="1" w:tplc="101A0019" w:tentative="1">
      <w:start w:val="1"/>
      <w:numFmt w:val="lowerLetter"/>
      <w:lvlText w:val="%2."/>
      <w:lvlJc w:val="left"/>
      <w:pPr>
        <w:ind w:left="1440" w:hanging="360"/>
      </w:pPr>
    </w:lvl>
    <w:lvl w:ilvl="2" w:tplc="101A001B" w:tentative="1">
      <w:start w:val="1"/>
      <w:numFmt w:val="lowerRoman"/>
      <w:lvlText w:val="%3."/>
      <w:lvlJc w:val="right"/>
      <w:pPr>
        <w:ind w:left="2160" w:hanging="180"/>
      </w:pPr>
    </w:lvl>
    <w:lvl w:ilvl="3" w:tplc="101A000F" w:tentative="1">
      <w:start w:val="1"/>
      <w:numFmt w:val="decimal"/>
      <w:lvlText w:val="%4."/>
      <w:lvlJc w:val="left"/>
      <w:pPr>
        <w:ind w:left="2880" w:hanging="360"/>
      </w:pPr>
    </w:lvl>
    <w:lvl w:ilvl="4" w:tplc="101A0019" w:tentative="1">
      <w:start w:val="1"/>
      <w:numFmt w:val="lowerLetter"/>
      <w:lvlText w:val="%5."/>
      <w:lvlJc w:val="left"/>
      <w:pPr>
        <w:ind w:left="3600" w:hanging="360"/>
      </w:pPr>
    </w:lvl>
    <w:lvl w:ilvl="5" w:tplc="101A001B" w:tentative="1">
      <w:start w:val="1"/>
      <w:numFmt w:val="lowerRoman"/>
      <w:lvlText w:val="%6."/>
      <w:lvlJc w:val="right"/>
      <w:pPr>
        <w:ind w:left="4320" w:hanging="180"/>
      </w:pPr>
    </w:lvl>
    <w:lvl w:ilvl="6" w:tplc="101A000F" w:tentative="1">
      <w:start w:val="1"/>
      <w:numFmt w:val="decimal"/>
      <w:lvlText w:val="%7."/>
      <w:lvlJc w:val="left"/>
      <w:pPr>
        <w:ind w:left="5040" w:hanging="360"/>
      </w:pPr>
    </w:lvl>
    <w:lvl w:ilvl="7" w:tplc="101A0019" w:tentative="1">
      <w:start w:val="1"/>
      <w:numFmt w:val="lowerLetter"/>
      <w:lvlText w:val="%8."/>
      <w:lvlJc w:val="left"/>
      <w:pPr>
        <w:ind w:left="5760" w:hanging="360"/>
      </w:pPr>
    </w:lvl>
    <w:lvl w:ilvl="8" w:tplc="10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E356E1A"/>
    <w:multiLevelType w:val="hybridMultilevel"/>
    <w:tmpl w:val="B4BADA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1C65A0"/>
    <w:multiLevelType w:val="hybridMultilevel"/>
    <w:tmpl w:val="0B26EFA8"/>
    <w:lvl w:ilvl="0" w:tplc="3F5E59DE">
      <w:start w:val="1"/>
      <w:numFmt w:val="bullet"/>
      <w:lvlText w:val=""/>
      <w:lvlJc w:val="left"/>
      <w:pPr>
        <w:ind w:left="1428" w:hanging="360"/>
      </w:pPr>
      <w:rPr>
        <w:rFonts w:ascii="Wingdings 2" w:hAnsi="Wingdings 2" w:hint="default"/>
        <w:lang w:val="en-US"/>
      </w:rPr>
    </w:lvl>
    <w:lvl w:ilvl="1" w:tplc="08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66884E92"/>
    <w:multiLevelType w:val="hybridMultilevel"/>
    <w:tmpl w:val="C10EEDE0"/>
    <w:lvl w:ilvl="0" w:tplc="F976DEFA">
      <w:start w:val="5"/>
      <w:numFmt w:val="bullet"/>
      <w:lvlText w:val=""/>
      <w:lvlJc w:val="left"/>
      <w:pPr>
        <w:ind w:left="777" w:hanging="360"/>
      </w:pPr>
      <w:rPr>
        <w:rFonts w:ascii="Wingdings" w:eastAsia="Times New Roman" w:hAnsi="Wingdings" w:cs="Arial" w:hint="default"/>
      </w:rPr>
    </w:lvl>
    <w:lvl w:ilvl="1" w:tplc="0409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23" w15:restartNumberingAfterBreak="0">
    <w:nsid w:val="6FCD5901"/>
    <w:multiLevelType w:val="hybridMultilevel"/>
    <w:tmpl w:val="5BE02046"/>
    <w:lvl w:ilvl="0" w:tplc="09FA05B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ED3EE6"/>
    <w:multiLevelType w:val="hybridMultilevel"/>
    <w:tmpl w:val="8D4C1D3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BA4042F"/>
    <w:multiLevelType w:val="hybridMultilevel"/>
    <w:tmpl w:val="258E2190"/>
    <w:lvl w:ilvl="0" w:tplc="1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D78324A"/>
    <w:multiLevelType w:val="hybridMultilevel"/>
    <w:tmpl w:val="10DE56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3"/>
  </w:num>
  <w:num w:numId="3">
    <w:abstractNumId w:val="1"/>
  </w:num>
  <w:num w:numId="4">
    <w:abstractNumId w:val="17"/>
  </w:num>
  <w:num w:numId="5">
    <w:abstractNumId w:val="8"/>
  </w:num>
  <w:num w:numId="6">
    <w:abstractNumId w:val="15"/>
  </w:num>
  <w:num w:numId="7">
    <w:abstractNumId w:val="2"/>
  </w:num>
  <w:num w:numId="8">
    <w:abstractNumId w:val="9"/>
  </w:num>
  <w:num w:numId="9">
    <w:abstractNumId w:val="6"/>
  </w:num>
  <w:num w:numId="10">
    <w:abstractNumId w:val="13"/>
  </w:num>
  <w:num w:numId="11">
    <w:abstractNumId w:val="4"/>
  </w:num>
  <w:num w:numId="12">
    <w:abstractNumId w:val="10"/>
  </w:num>
  <w:num w:numId="13">
    <w:abstractNumId w:val="21"/>
  </w:num>
  <w:num w:numId="14">
    <w:abstractNumId w:val="7"/>
  </w:num>
  <w:num w:numId="15">
    <w:abstractNumId w:val="22"/>
  </w:num>
  <w:num w:numId="16">
    <w:abstractNumId w:val="20"/>
  </w:num>
  <w:num w:numId="17">
    <w:abstractNumId w:val="16"/>
  </w:num>
  <w:num w:numId="18">
    <w:abstractNumId w:val="11"/>
  </w:num>
  <w:num w:numId="19">
    <w:abstractNumId w:val="24"/>
  </w:num>
  <w:num w:numId="20">
    <w:abstractNumId w:val="18"/>
  </w:num>
  <w:num w:numId="21">
    <w:abstractNumId w:val="0"/>
  </w:num>
  <w:num w:numId="22">
    <w:abstractNumId w:val="12"/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5"/>
  </w:num>
  <w:num w:numId="25">
    <w:abstractNumId w:val="26"/>
  </w:num>
  <w:num w:numId="26">
    <w:abstractNumId w:val="14"/>
  </w:num>
  <w:num w:numId="27">
    <w:abstractNumId w:val="5"/>
  </w:num>
  <w:num w:numId="2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/>
  <w:attachedTemplate r:id="rId1"/>
  <w:documentProtection w:edit="forms" w:enforcement="0"/>
  <w:defaultTabStop w:val="708"/>
  <w:hyphenationZone w:val="425"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FFA"/>
    <w:rsid w:val="00000B77"/>
    <w:rsid w:val="00002E1E"/>
    <w:rsid w:val="000054EC"/>
    <w:rsid w:val="000113A7"/>
    <w:rsid w:val="0001228D"/>
    <w:rsid w:val="00013833"/>
    <w:rsid w:val="0002028C"/>
    <w:rsid w:val="000230FD"/>
    <w:rsid w:val="00026E6F"/>
    <w:rsid w:val="0003211B"/>
    <w:rsid w:val="00034D37"/>
    <w:rsid w:val="000359F1"/>
    <w:rsid w:val="00035BDA"/>
    <w:rsid w:val="000428F0"/>
    <w:rsid w:val="0004742C"/>
    <w:rsid w:val="000509CD"/>
    <w:rsid w:val="0005392A"/>
    <w:rsid w:val="00063827"/>
    <w:rsid w:val="0006656E"/>
    <w:rsid w:val="000714D7"/>
    <w:rsid w:val="000715E0"/>
    <w:rsid w:val="0007201E"/>
    <w:rsid w:val="0007221D"/>
    <w:rsid w:val="00075C70"/>
    <w:rsid w:val="0007753B"/>
    <w:rsid w:val="000823F5"/>
    <w:rsid w:val="000832F2"/>
    <w:rsid w:val="0009394C"/>
    <w:rsid w:val="000B12F3"/>
    <w:rsid w:val="000B27FE"/>
    <w:rsid w:val="000B29FA"/>
    <w:rsid w:val="000B352E"/>
    <w:rsid w:val="000B6976"/>
    <w:rsid w:val="000C0FFF"/>
    <w:rsid w:val="000C1131"/>
    <w:rsid w:val="000C5B68"/>
    <w:rsid w:val="000D6AF0"/>
    <w:rsid w:val="000E216B"/>
    <w:rsid w:val="000F3BAA"/>
    <w:rsid w:val="0010224B"/>
    <w:rsid w:val="001108F5"/>
    <w:rsid w:val="00135359"/>
    <w:rsid w:val="001425F9"/>
    <w:rsid w:val="0014652A"/>
    <w:rsid w:val="001553D3"/>
    <w:rsid w:val="001570B5"/>
    <w:rsid w:val="00165541"/>
    <w:rsid w:val="00167C1B"/>
    <w:rsid w:val="0017256C"/>
    <w:rsid w:val="00174810"/>
    <w:rsid w:val="0018406C"/>
    <w:rsid w:val="00186889"/>
    <w:rsid w:val="001910BC"/>
    <w:rsid w:val="001911CF"/>
    <w:rsid w:val="001A7B94"/>
    <w:rsid w:val="001B759B"/>
    <w:rsid w:val="001C2C04"/>
    <w:rsid w:val="001C537C"/>
    <w:rsid w:val="001C550D"/>
    <w:rsid w:val="001D3676"/>
    <w:rsid w:val="001E0B0A"/>
    <w:rsid w:val="001E12A5"/>
    <w:rsid w:val="001E3657"/>
    <w:rsid w:val="001F009A"/>
    <w:rsid w:val="001F21D7"/>
    <w:rsid w:val="001F22A1"/>
    <w:rsid w:val="001F6256"/>
    <w:rsid w:val="001F64AC"/>
    <w:rsid w:val="001F6C71"/>
    <w:rsid w:val="001F7B38"/>
    <w:rsid w:val="002017BB"/>
    <w:rsid w:val="00210FCE"/>
    <w:rsid w:val="00220DA9"/>
    <w:rsid w:val="002318DB"/>
    <w:rsid w:val="00231932"/>
    <w:rsid w:val="002370DB"/>
    <w:rsid w:val="00244225"/>
    <w:rsid w:val="00247D0B"/>
    <w:rsid w:val="00251114"/>
    <w:rsid w:val="00251D98"/>
    <w:rsid w:val="00251FFA"/>
    <w:rsid w:val="002607F2"/>
    <w:rsid w:val="0026202B"/>
    <w:rsid w:val="002664C5"/>
    <w:rsid w:val="002703AE"/>
    <w:rsid w:val="00271958"/>
    <w:rsid w:val="0027426F"/>
    <w:rsid w:val="00275EA4"/>
    <w:rsid w:val="002819C3"/>
    <w:rsid w:val="00287C23"/>
    <w:rsid w:val="002907CC"/>
    <w:rsid w:val="00292903"/>
    <w:rsid w:val="0029401F"/>
    <w:rsid w:val="00294C68"/>
    <w:rsid w:val="00296FF1"/>
    <w:rsid w:val="002A5B7E"/>
    <w:rsid w:val="002A7E75"/>
    <w:rsid w:val="002B1909"/>
    <w:rsid w:val="002B1915"/>
    <w:rsid w:val="002B2635"/>
    <w:rsid w:val="002B2E40"/>
    <w:rsid w:val="002B2F42"/>
    <w:rsid w:val="002B35F0"/>
    <w:rsid w:val="002B4FEA"/>
    <w:rsid w:val="002C1927"/>
    <w:rsid w:val="002D3F4C"/>
    <w:rsid w:val="002E2CE5"/>
    <w:rsid w:val="002E6B6B"/>
    <w:rsid w:val="002F0728"/>
    <w:rsid w:val="002F204B"/>
    <w:rsid w:val="002F4048"/>
    <w:rsid w:val="002F5232"/>
    <w:rsid w:val="002F59C6"/>
    <w:rsid w:val="002F733B"/>
    <w:rsid w:val="0030551C"/>
    <w:rsid w:val="00310C67"/>
    <w:rsid w:val="0031661B"/>
    <w:rsid w:val="003239D8"/>
    <w:rsid w:val="00323A14"/>
    <w:rsid w:val="00327751"/>
    <w:rsid w:val="00331FE7"/>
    <w:rsid w:val="00334990"/>
    <w:rsid w:val="00334F05"/>
    <w:rsid w:val="00337300"/>
    <w:rsid w:val="0034096D"/>
    <w:rsid w:val="00343CAE"/>
    <w:rsid w:val="00344AA1"/>
    <w:rsid w:val="00346EF1"/>
    <w:rsid w:val="00347749"/>
    <w:rsid w:val="00350A25"/>
    <w:rsid w:val="00354BB1"/>
    <w:rsid w:val="00355193"/>
    <w:rsid w:val="00360246"/>
    <w:rsid w:val="00363A4E"/>
    <w:rsid w:val="0036407D"/>
    <w:rsid w:val="0037156F"/>
    <w:rsid w:val="003717C1"/>
    <w:rsid w:val="00372B04"/>
    <w:rsid w:val="003737C1"/>
    <w:rsid w:val="00373CE8"/>
    <w:rsid w:val="00374441"/>
    <w:rsid w:val="003749DA"/>
    <w:rsid w:val="003802C1"/>
    <w:rsid w:val="003856D5"/>
    <w:rsid w:val="00386F7F"/>
    <w:rsid w:val="003919AC"/>
    <w:rsid w:val="00397021"/>
    <w:rsid w:val="003A3F5D"/>
    <w:rsid w:val="003A4D37"/>
    <w:rsid w:val="003B148D"/>
    <w:rsid w:val="003B1CFD"/>
    <w:rsid w:val="003B383F"/>
    <w:rsid w:val="003C3949"/>
    <w:rsid w:val="003C5854"/>
    <w:rsid w:val="003D2732"/>
    <w:rsid w:val="003E22DD"/>
    <w:rsid w:val="003E49E9"/>
    <w:rsid w:val="003E58F6"/>
    <w:rsid w:val="003F0DE3"/>
    <w:rsid w:val="00422B6E"/>
    <w:rsid w:val="00426C29"/>
    <w:rsid w:val="00435AA5"/>
    <w:rsid w:val="004360D4"/>
    <w:rsid w:val="0044093B"/>
    <w:rsid w:val="00445609"/>
    <w:rsid w:val="00445B2E"/>
    <w:rsid w:val="004506F6"/>
    <w:rsid w:val="00450900"/>
    <w:rsid w:val="00450A4E"/>
    <w:rsid w:val="00455FA2"/>
    <w:rsid w:val="004571A7"/>
    <w:rsid w:val="00464F7A"/>
    <w:rsid w:val="00466FF1"/>
    <w:rsid w:val="0047237B"/>
    <w:rsid w:val="00474445"/>
    <w:rsid w:val="004762A1"/>
    <w:rsid w:val="00481B45"/>
    <w:rsid w:val="004853A7"/>
    <w:rsid w:val="00494907"/>
    <w:rsid w:val="0049734D"/>
    <w:rsid w:val="004A2F31"/>
    <w:rsid w:val="004A5BE7"/>
    <w:rsid w:val="004B1361"/>
    <w:rsid w:val="004B48B6"/>
    <w:rsid w:val="004B5F96"/>
    <w:rsid w:val="004C3D73"/>
    <w:rsid w:val="004C4193"/>
    <w:rsid w:val="004D2C24"/>
    <w:rsid w:val="004D2D76"/>
    <w:rsid w:val="004D3B58"/>
    <w:rsid w:val="004D6948"/>
    <w:rsid w:val="004E2FA7"/>
    <w:rsid w:val="004F1520"/>
    <w:rsid w:val="004F3011"/>
    <w:rsid w:val="004F3DA5"/>
    <w:rsid w:val="0050679B"/>
    <w:rsid w:val="00510A9A"/>
    <w:rsid w:val="005206CD"/>
    <w:rsid w:val="00541D65"/>
    <w:rsid w:val="00556EE0"/>
    <w:rsid w:val="005619C3"/>
    <w:rsid w:val="00573F39"/>
    <w:rsid w:val="00575A7D"/>
    <w:rsid w:val="00577CC4"/>
    <w:rsid w:val="00581C41"/>
    <w:rsid w:val="00582618"/>
    <w:rsid w:val="00585E54"/>
    <w:rsid w:val="00590BBF"/>
    <w:rsid w:val="00593819"/>
    <w:rsid w:val="0059452F"/>
    <w:rsid w:val="005A0055"/>
    <w:rsid w:val="005A0DD4"/>
    <w:rsid w:val="005A460C"/>
    <w:rsid w:val="005A53B1"/>
    <w:rsid w:val="005B7369"/>
    <w:rsid w:val="005C02E7"/>
    <w:rsid w:val="005C0621"/>
    <w:rsid w:val="005C6A35"/>
    <w:rsid w:val="005D7B1A"/>
    <w:rsid w:val="005E35E0"/>
    <w:rsid w:val="005E5715"/>
    <w:rsid w:val="005E7C01"/>
    <w:rsid w:val="00600130"/>
    <w:rsid w:val="0060050C"/>
    <w:rsid w:val="00603C03"/>
    <w:rsid w:val="0061027E"/>
    <w:rsid w:val="00623ACE"/>
    <w:rsid w:val="00624D28"/>
    <w:rsid w:val="00626AA6"/>
    <w:rsid w:val="0062787B"/>
    <w:rsid w:val="006307FA"/>
    <w:rsid w:val="00633471"/>
    <w:rsid w:val="00633E0C"/>
    <w:rsid w:val="0064572A"/>
    <w:rsid w:val="00647B59"/>
    <w:rsid w:val="0065671D"/>
    <w:rsid w:val="0065737C"/>
    <w:rsid w:val="00661162"/>
    <w:rsid w:val="00670ED1"/>
    <w:rsid w:val="006725FA"/>
    <w:rsid w:val="0067562B"/>
    <w:rsid w:val="006813A8"/>
    <w:rsid w:val="00685507"/>
    <w:rsid w:val="00687312"/>
    <w:rsid w:val="006875C4"/>
    <w:rsid w:val="00687F1C"/>
    <w:rsid w:val="0069544D"/>
    <w:rsid w:val="006968C4"/>
    <w:rsid w:val="006A00AE"/>
    <w:rsid w:val="006B0BEA"/>
    <w:rsid w:val="006B11A4"/>
    <w:rsid w:val="006B38BF"/>
    <w:rsid w:val="006B3AAC"/>
    <w:rsid w:val="006B6B48"/>
    <w:rsid w:val="006C361B"/>
    <w:rsid w:val="006C54F4"/>
    <w:rsid w:val="006C7590"/>
    <w:rsid w:val="006D34C5"/>
    <w:rsid w:val="006E26A7"/>
    <w:rsid w:val="006E3253"/>
    <w:rsid w:val="006E402F"/>
    <w:rsid w:val="006E6AD3"/>
    <w:rsid w:val="007004B8"/>
    <w:rsid w:val="00702B40"/>
    <w:rsid w:val="0070740E"/>
    <w:rsid w:val="00714815"/>
    <w:rsid w:val="0071577D"/>
    <w:rsid w:val="00721B14"/>
    <w:rsid w:val="00723201"/>
    <w:rsid w:val="0072326B"/>
    <w:rsid w:val="007317DF"/>
    <w:rsid w:val="0074007A"/>
    <w:rsid w:val="00741CC8"/>
    <w:rsid w:val="00745AFB"/>
    <w:rsid w:val="00750E81"/>
    <w:rsid w:val="00752175"/>
    <w:rsid w:val="00756790"/>
    <w:rsid w:val="00756D94"/>
    <w:rsid w:val="00760123"/>
    <w:rsid w:val="0076352C"/>
    <w:rsid w:val="00763A2A"/>
    <w:rsid w:val="00764FFD"/>
    <w:rsid w:val="0077045F"/>
    <w:rsid w:val="007723BF"/>
    <w:rsid w:val="00772D9A"/>
    <w:rsid w:val="00774C35"/>
    <w:rsid w:val="00783855"/>
    <w:rsid w:val="007853F3"/>
    <w:rsid w:val="00786C32"/>
    <w:rsid w:val="00787D2E"/>
    <w:rsid w:val="00790DEB"/>
    <w:rsid w:val="00791E48"/>
    <w:rsid w:val="00797D14"/>
    <w:rsid w:val="007A1117"/>
    <w:rsid w:val="007A35BA"/>
    <w:rsid w:val="007B02ED"/>
    <w:rsid w:val="007B5416"/>
    <w:rsid w:val="007B6739"/>
    <w:rsid w:val="007B6C58"/>
    <w:rsid w:val="007C105D"/>
    <w:rsid w:val="007C6E51"/>
    <w:rsid w:val="007D0753"/>
    <w:rsid w:val="007D36B2"/>
    <w:rsid w:val="007D4ABB"/>
    <w:rsid w:val="007D5B2F"/>
    <w:rsid w:val="007D65AD"/>
    <w:rsid w:val="007E0EA8"/>
    <w:rsid w:val="007E45EC"/>
    <w:rsid w:val="007E5F25"/>
    <w:rsid w:val="007E638B"/>
    <w:rsid w:val="007F050A"/>
    <w:rsid w:val="007F0D56"/>
    <w:rsid w:val="007F4756"/>
    <w:rsid w:val="007F7E66"/>
    <w:rsid w:val="008055E1"/>
    <w:rsid w:val="008075B3"/>
    <w:rsid w:val="0081203A"/>
    <w:rsid w:val="008172D1"/>
    <w:rsid w:val="00821E97"/>
    <w:rsid w:val="008334EF"/>
    <w:rsid w:val="008336DC"/>
    <w:rsid w:val="00835805"/>
    <w:rsid w:val="00856A39"/>
    <w:rsid w:val="008604CA"/>
    <w:rsid w:val="0086425E"/>
    <w:rsid w:val="0086516E"/>
    <w:rsid w:val="00865B8E"/>
    <w:rsid w:val="008740A4"/>
    <w:rsid w:val="00874991"/>
    <w:rsid w:val="008752BA"/>
    <w:rsid w:val="00875D87"/>
    <w:rsid w:val="0087783C"/>
    <w:rsid w:val="00880316"/>
    <w:rsid w:val="00895ADF"/>
    <w:rsid w:val="008969D9"/>
    <w:rsid w:val="008A1714"/>
    <w:rsid w:val="008A232A"/>
    <w:rsid w:val="008A3D51"/>
    <w:rsid w:val="008A74D7"/>
    <w:rsid w:val="008B225D"/>
    <w:rsid w:val="008B23EF"/>
    <w:rsid w:val="008B3987"/>
    <w:rsid w:val="008B510C"/>
    <w:rsid w:val="008B61D6"/>
    <w:rsid w:val="008B6287"/>
    <w:rsid w:val="008B72AC"/>
    <w:rsid w:val="008B7F50"/>
    <w:rsid w:val="008C0733"/>
    <w:rsid w:val="008C1D94"/>
    <w:rsid w:val="008C224B"/>
    <w:rsid w:val="008C2751"/>
    <w:rsid w:val="008D0DEC"/>
    <w:rsid w:val="008D2632"/>
    <w:rsid w:val="008E3D77"/>
    <w:rsid w:val="008E54A0"/>
    <w:rsid w:val="008E6873"/>
    <w:rsid w:val="008F220C"/>
    <w:rsid w:val="008F3111"/>
    <w:rsid w:val="008F4A45"/>
    <w:rsid w:val="00905D73"/>
    <w:rsid w:val="009074EE"/>
    <w:rsid w:val="009137C9"/>
    <w:rsid w:val="00916F72"/>
    <w:rsid w:val="0092245A"/>
    <w:rsid w:val="00923F6B"/>
    <w:rsid w:val="00940084"/>
    <w:rsid w:val="00946094"/>
    <w:rsid w:val="00955C88"/>
    <w:rsid w:val="00955EC6"/>
    <w:rsid w:val="009565D5"/>
    <w:rsid w:val="009576B0"/>
    <w:rsid w:val="0098088E"/>
    <w:rsid w:val="0098141D"/>
    <w:rsid w:val="009830D0"/>
    <w:rsid w:val="00984861"/>
    <w:rsid w:val="00985508"/>
    <w:rsid w:val="0099664A"/>
    <w:rsid w:val="009A1050"/>
    <w:rsid w:val="009A5D9C"/>
    <w:rsid w:val="009A6A52"/>
    <w:rsid w:val="009B2001"/>
    <w:rsid w:val="009B2A91"/>
    <w:rsid w:val="009B4914"/>
    <w:rsid w:val="009B5D89"/>
    <w:rsid w:val="009C3198"/>
    <w:rsid w:val="009C49FE"/>
    <w:rsid w:val="009D1EC6"/>
    <w:rsid w:val="009D2373"/>
    <w:rsid w:val="009E4976"/>
    <w:rsid w:val="009E690A"/>
    <w:rsid w:val="009E6EDD"/>
    <w:rsid w:val="009F0940"/>
    <w:rsid w:val="009F0EE6"/>
    <w:rsid w:val="009F55F3"/>
    <w:rsid w:val="00A019FA"/>
    <w:rsid w:val="00A021C3"/>
    <w:rsid w:val="00A05276"/>
    <w:rsid w:val="00A05BE6"/>
    <w:rsid w:val="00A06753"/>
    <w:rsid w:val="00A10D93"/>
    <w:rsid w:val="00A154CA"/>
    <w:rsid w:val="00A2363F"/>
    <w:rsid w:val="00A32A44"/>
    <w:rsid w:val="00A35B96"/>
    <w:rsid w:val="00A368FF"/>
    <w:rsid w:val="00A42DD0"/>
    <w:rsid w:val="00A42F75"/>
    <w:rsid w:val="00A43131"/>
    <w:rsid w:val="00A60596"/>
    <w:rsid w:val="00A60C0F"/>
    <w:rsid w:val="00A63D18"/>
    <w:rsid w:val="00A65999"/>
    <w:rsid w:val="00A65E75"/>
    <w:rsid w:val="00A70906"/>
    <w:rsid w:val="00A70A19"/>
    <w:rsid w:val="00A7404D"/>
    <w:rsid w:val="00A749C6"/>
    <w:rsid w:val="00A770C9"/>
    <w:rsid w:val="00A7762B"/>
    <w:rsid w:val="00A80FE8"/>
    <w:rsid w:val="00A8181A"/>
    <w:rsid w:val="00A83E7B"/>
    <w:rsid w:val="00A9312E"/>
    <w:rsid w:val="00A94EE6"/>
    <w:rsid w:val="00AB0518"/>
    <w:rsid w:val="00AB227B"/>
    <w:rsid w:val="00AB41F3"/>
    <w:rsid w:val="00AC09E4"/>
    <w:rsid w:val="00AC0C80"/>
    <w:rsid w:val="00AC3EC0"/>
    <w:rsid w:val="00AC494A"/>
    <w:rsid w:val="00AD1FE6"/>
    <w:rsid w:val="00AD326E"/>
    <w:rsid w:val="00AD5A1F"/>
    <w:rsid w:val="00AD6636"/>
    <w:rsid w:val="00AE0199"/>
    <w:rsid w:val="00AE07EA"/>
    <w:rsid w:val="00AE4A0B"/>
    <w:rsid w:val="00AE79E5"/>
    <w:rsid w:val="00AF166F"/>
    <w:rsid w:val="00AF6457"/>
    <w:rsid w:val="00AF77D5"/>
    <w:rsid w:val="00B010A6"/>
    <w:rsid w:val="00B01B7A"/>
    <w:rsid w:val="00B02BEF"/>
    <w:rsid w:val="00B03440"/>
    <w:rsid w:val="00B112CB"/>
    <w:rsid w:val="00B12E94"/>
    <w:rsid w:val="00B20A72"/>
    <w:rsid w:val="00B23F9C"/>
    <w:rsid w:val="00B26991"/>
    <w:rsid w:val="00B41775"/>
    <w:rsid w:val="00B42FB8"/>
    <w:rsid w:val="00B4333E"/>
    <w:rsid w:val="00B53796"/>
    <w:rsid w:val="00B53FA8"/>
    <w:rsid w:val="00B57684"/>
    <w:rsid w:val="00B57D2F"/>
    <w:rsid w:val="00B627FB"/>
    <w:rsid w:val="00B64CD6"/>
    <w:rsid w:val="00B6545E"/>
    <w:rsid w:val="00B757D6"/>
    <w:rsid w:val="00B80B84"/>
    <w:rsid w:val="00B86D67"/>
    <w:rsid w:val="00B90A42"/>
    <w:rsid w:val="00B929DB"/>
    <w:rsid w:val="00B940A6"/>
    <w:rsid w:val="00B94235"/>
    <w:rsid w:val="00B95F4E"/>
    <w:rsid w:val="00BA0D5D"/>
    <w:rsid w:val="00BA6CC6"/>
    <w:rsid w:val="00BB2BB0"/>
    <w:rsid w:val="00BB4489"/>
    <w:rsid w:val="00BB4633"/>
    <w:rsid w:val="00BB4830"/>
    <w:rsid w:val="00BC123D"/>
    <w:rsid w:val="00BC1503"/>
    <w:rsid w:val="00BC3088"/>
    <w:rsid w:val="00BC638F"/>
    <w:rsid w:val="00BC6B1C"/>
    <w:rsid w:val="00BD3EDC"/>
    <w:rsid w:val="00BD7C98"/>
    <w:rsid w:val="00BE1D11"/>
    <w:rsid w:val="00C04317"/>
    <w:rsid w:val="00C07995"/>
    <w:rsid w:val="00C12181"/>
    <w:rsid w:val="00C15E2F"/>
    <w:rsid w:val="00C23658"/>
    <w:rsid w:val="00C2380F"/>
    <w:rsid w:val="00C26CB0"/>
    <w:rsid w:val="00C27E6E"/>
    <w:rsid w:val="00C31C97"/>
    <w:rsid w:val="00C357B7"/>
    <w:rsid w:val="00C45D80"/>
    <w:rsid w:val="00C462F9"/>
    <w:rsid w:val="00C55557"/>
    <w:rsid w:val="00C55D72"/>
    <w:rsid w:val="00C708C7"/>
    <w:rsid w:val="00C749DE"/>
    <w:rsid w:val="00C80783"/>
    <w:rsid w:val="00C848A3"/>
    <w:rsid w:val="00C85D2E"/>
    <w:rsid w:val="00C87995"/>
    <w:rsid w:val="00C90826"/>
    <w:rsid w:val="00CA09BE"/>
    <w:rsid w:val="00CA0E34"/>
    <w:rsid w:val="00CA1A5A"/>
    <w:rsid w:val="00CA241F"/>
    <w:rsid w:val="00CA2FB0"/>
    <w:rsid w:val="00CA443F"/>
    <w:rsid w:val="00CB43D5"/>
    <w:rsid w:val="00CB6F68"/>
    <w:rsid w:val="00CC0E6D"/>
    <w:rsid w:val="00CC4483"/>
    <w:rsid w:val="00CD4A1A"/>
    <w:rsid w:val="00CE7AD2"/>
    <w:rsid w:val="00CF045F"/>
    <w:rsid w:val="00CF5B83"/>
    <w:rsid w:val="00D0142C"/>
    <w:rsid w:val="00D0335E"/>
    <w:rsid w:val="00D03FEC"/>
    <w:rsid w:val="00D2109A"/>
    <w:rsid w:val="00D274B5"/>
    <w:rsid w:val="00D3192D"/>
    <w:rsid w:val="00D32F9D"/>
    <w:rsid w:val="00D352C3"/>
    <w:rsid w:val="00D501E1"/>
    <w:rsid w:val="00D54ED1"/>
    <w:rsid w:val="00D55D8F"/>
    <w:rsid w:val="00D60CB4"/>
    <w:rsid w:val="00D613B4"/>
    <w:rsid w:val="00D61DF1"/>
    <w:rsid w:val="00D63001"/>
    <w:rsid w:val="00D63016"/>
    <w:rsid w:val="00D64475"/>
    <w:rsid w:val="00D74604"/>
    <w:rsid w:val="00D8101E"/>
    <w:rsid w:val="00D87B09"/>
    <w:rsid w:val="00D92335"/>
    <w:rsid w:val="00D93C2A"/>
    <w:rsid w:val="00D95AA2"/>
    <w:rsid w:val="00DA0699"/>
    <w:rsid w:val="00DA28A1"/>
    <w:rsid w:val="00DA76FD"/>
    <w:rsid w:val="00DA7C8D"/>
    <w:rsid w:val="00DB1B17"/>
    <w:rsid w:val="00DB46B0"/>
    <w:rsid w:val="00DB6FD3"/>
    <w:rsid w:val="00DC0EBD"/>
    <w:rsid w:val="00DC57CD"/>
    <w:rsid w:val="00DD0DDC"/>
    <w:rsid w:val="00DD4ADC"/>
    <w:rsid w:val="00DD7127"/>
    <w:rsid w:val="00DD734E"/>
    <w:rsid w:val="00DE3DE5"/>
    <w:rsid w:val="00DE5619"/>
    <w:rsid w:val="00DF075C"/>
    <w:rsid w:val="00DF2939"/>
    <w:rsid w:val="00DF5E70"/>
    <w:rsid w:val="00E00719"/>
    <w:rsid w:val="00E02572"/>
    <w:rsid w:val="00E06309"/>
    <w:rsid w:val="00E079A9"/>
    <w:rsid w:val="00E115EB"/>
    <w:rsid w:val="00E12DEB"/>
    <w:rsid w:val="00E14449"/>
    <w:rsid w:val="00E1548F"/>
    <w:rsid w:val="00E20845"/>
    <w:rsid w:val="00E229BC"/>
    <w:rsid w:val="00E26E95"/>
    <w:rsid w:val="00E2700D"/>
    <w:rsid w:val="00E3115A"/>
    <w:rsid w:val="00E319F2"/>
    <w:rsid w:val="00E31DF4"/>
    <w:rsid w:val="00E3365C"/>
    <w:rsid w:val="00E4084C"/>
    <w:rsid w:val="00E45548"/>
    <w:rsid w:val="00E53843"/>
    <w:rsid w:val="00E5685C"/>
    <w:rsid w:val="00E61A5D"/>
    <w:rsid w:val="00E6299D"/>
    <w:rsid w:val="00E65979"/>
    <w:rsid w:val="00E70019"/>
    <w:rsid w:val="00E7260C"/>
    <w:rsid w:val="00E7365E"/>
    <w:rsid w:val="00E76E8F"/>
    <w:rsid w:val="00E8425A"/>
    <w:rsid w:val="00E85037"/>
    <w:rsid w:val="00EA16DD"/>
    <w:rsid w:val="00EA2652"/>
    <w:rsid w:val="00EA54A8"/>
    <w:rsid w:val="00EA63C5"/>
    <w:rsid w:val="00EA7739"/>
    <w:rsid w:val="00EB637F"/>
    <w:rsid w:val="00EC2B59"/>
    <w:rsid w:val="00EC73F0"/>
    <w:rsid w:val="00ED0B31"/>
    <w:rsid w:val="00ED3726"/>
    <w:rsid w:val="00ED79AC"/>
    <w:rsid w:val="00EE1C7A"/>
    <w:rsid w:val="00EE4A2E"/>
    <w:rsid w:val="00EF0001"/>
    <w:rsid w:val="00EF6468"/>
    <w:rsid w:val="00F066D9"/>
    <w:rsid w:val="00F07F6F"/>
    <w:rsid w:val="00F148AF"/>
    <w:rsid w:val="00F170EE"/>
    <w:rsid w:val="00F2057B"/>
    <w:rsid w:val="00F207D6"/>
    <w:rsid w:val="00F20B3B"/>
    <w:rsid w:val="00F2391F"/>
    <w:rsid w:val="00F242D0"/>
    <w:rsid w:val="00F31A62"/>
    <w:rsid w:val="00F36293"/>
    <w:rsid w:val="00F36E6E"/>
    <w:rsid w:val="00F4352F"/>
    <w:rsid w:val="00F44158"/>
    <w:rsid w:val="00F45B57"/>
    <w:rsid w:val="00F50940"/>
    <w:rsid w:val="00F52AB5"/>
    <w:rsid w:val="00F57205"/>
    <w:rsid w:val="00F64C09"/>
    <w:rsid w:val="00F777EB"/>
    <w:rsid w:val="00F81029"/>
    <w:rsid w:val="00F94924"/>
    <w:rsid w:val="00FA3022"/>
    <w:rsid w:val="00FA4CDD"/>
    <w:rsid w:val="00FB5178"/>
    <w:rsid w:val="00FD7B19"/>
    <w:rsid w:val="00FF1C75"/>
    <w:rsid w:val="00FF71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D960DA"/>
  <w15:docId w15:val="{9FD256A2-8F01-4FB7-A5DB-95434DBA36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B27FE"/>
    <w:rPr>
      <w:sz w:val="24"/>
      <w:szCs w:val="24"/>
      <w:lang w:val="de-AT"/>
    </w:rPr>
  </w:style>
  <w:style w:type="paragraph" w:styleId="Heading1">
    <w:name w:val="heading 1"/>
    <w:basedOn w:val="Normal"/>
    <w:next w:val="Normal"/>
    <w:link w:val="Heading1Char"/>
    <w:uiPriority w:val="9"/>
    <w:qFormat/>
    <w:rsid w:val="000B27FE"/>
    <w:pPr>
      <w:keepNext/>
      <w:keepLines/>
      <w:spacing w:before="480"/>
      <w:outlineLvl w:val="0"/>
    </w:pPr>
    <w:rPr>
      <w:rFonts w:ascii="Calibri Light" w:hAnsi="Calibri Light"/>
      <w:b/>
      <w:bCs/>
      <w:color w:val="2E74B5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B27FE"/>
    <w:pPr>
      <w:keepNext/>
      <w:keepLines/>
      <w:spacing w:before="200"/>
      <w:outlineLvl w:val="1"/>
    </w:pPr>
    <w:rPr>
      <w:rFonts w:ascii="Calibri Light" w:hAnsi="Calibri Light"/>
      <w:b/>
      <w:bCs/>
      <w:color w:val="5B9BD5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B27FE"/>
    <w:pPr>
      <w:keepNext/>
      <w:keepLines/>
      <w:spacing w:before="200"/>
      <w:outlineLvl w:val="2"/>
    </w:pPr>
    <w:rPr>
      <w:rFonts w:ascii="Calibri Light" w:hAnsi="Calibri Light"/>
      <w:b/>
      <w:bCs/>
      <w:color w:val="5B9BD5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0B27FE"/>
    <w:pPr>
      <w:keepNext/>
      <w:keepLines/>
      <w:spacing w:before="200"/>
      <w:outlineLvl w:val="3"/>
    </w:pPr>
    <w:rPr>
      <w:rFonts w:ascii="Calibri Light" w:hAnsi="Calibri Light"/>
      <w:b/>
      <w:bCs/>
      <w:i/>
      <w:iCs/>
      <w:color w:val="5B9BD5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0B27FE"/>
    <w:pPr>
      <w:keepNext/>
      <w:keepLines/>
      <w:spacing w:before="200"/>
      <w:outlineLvl w:val="4"/>
    </w:pPr>
    <w:rPr>
      <w:rFonts w:ascii="Calibri Light" w:hAnsi="Calibri Light"/>
      <w:color w:val="1F4D78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B27FE"/>
    <w:pPr>
      <w:keepNext/>
      <w:keepLines/>
      <w:spacing w:before="200"/>
      <w:outlineLvl w:val="5"/>
    </w:pPr>
    <w:rPr>
      <w:rFonts w:ascii="Calibri Light" w:hAnsi="Calibri Light"/>
      <w:i/>
      <w:iCs/>
      <w:color w:val="1F4D7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31C97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31C97"/>
  </w:style>
  <w:style w:type="paragraph" w:styleId="Footer">
    <w:name w:val="footer"/>
    <w:basedOn w:val="Normal"/>
    <w:link w:val="FooterChar"/>
    <w:uiPriority w:val="99"/>
    <w:unhideWhenUsed/>
    <w:rsid w:val="00C31C97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31C97"/>
  </w:style>
  <w:style w:type="paragraph" w:styleId="FootnoteText">
    <w:name w:val="footnote text"/>
    <w:basedOn w:val="Normal"/>
    <w:link w:val="FootnoteTextChar"/>
    <w:uiPriority w:val="99"/>
    <w:semiHidden/>
    <w:unhideWhenUsed/>
    <w:rsid w:val="00C31C97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31C97"/>
  </w:style>
  <w:style w:type="paragraph" w:styleId="CommentText">
    <w:name w:val="annotation text"/>
    <w:basedOn w:val="Normal"/>
    <w:link w:val="CommentTextChar"/>
    <w:uiPriority w:val="99"/>
    <w:unhideWhenUsed/>
    <w:rsid w:val="00C31C97"/>
  </w:style>
  <w:style w:type="character" w:customStyle="1" w:styleId="CommentTextChar">
    <w:name w:val="Comment Text Char"/>
    <w:basedOn w:val="DefaultParagraphFont"/>
    <w:link w:val="CommentText"/>
    <w:uiPriority w:val="99"/>
    <w:rsid w:val="00C31C97"/>
  </w:style>
  <w:style w:type="table" w:styleId="TableGrid">
    <w:name w:val="Table Grid"/>
    <w:basedOn w:val="TableNormal"/>
    <w:uiPriority w:val="59"/>
    <w:rsid w:val="00C31C97"/>
    <w:rPr>
      <w:rFonts w:eastAsia="Calibr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otnoteReference">
    <w:name w:val="footnote reference"/>
    <w:aliases w:val="EN Footnote Reference,ftref,Footnote Reference Number,Footnote Reference_LVL6,Footnote Reference_LVL61,Footnote Reference_LVL62,Footnote Reference_LVL63,Footnote Reference_LVL64,16 Point,Superscript 6 Point,Знак сноски-FN"/>
    <w:semiHidden/>
    <w:unhideWhenUsed/>
    <w:rsid w:val="00C31C97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C31C97"/>
    <w:rPr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31C97"/>
    <w:rPr>
      <w:rFonts w:ascii="Helvetica" w:hAnsi="Helvetica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C31C97"/>
    <w:rPr>
      <w:rFonts w:ascii="Helvetica" w:hAnsi="Helvetica"/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B637F"/>
    <w:rPr>
      <w:b/>
      <w:bCs/>
      <w:sz w:val="20"/>
      <w:szCs w:val="20"/>
    </w:rPr>
  </w:style>
  <w:style w:type="character" w:customStyle="1" w:styleId="CommentSubjectChar">
    <w:name w:val="Comment Subject Char"/>
    <w:link w:val="CommentSubject"/>
    <w:uiPriority w:val="99"/>
    <w:semiHidden/>
    <w:rsid w:val="00EB637F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AD5A1F"/>
    <w:pPr>
      <w:ind w:left="720"/>
      <w:contextualSpacing/>
    </w:pPr>
  </w:style>
  <w:style w:type="paragraph" w:styleId="Revision">
    <w:name w:val="Revision"/>
    <w:hidden/>
    <w:uiPriority w:val="99"/>
    <w:semiHidden/>
    <w:rsid w:val="001910BC"/>
    <w:rPr>
      <w:sz w:val="24"/>
      <w:szCs w:val="24"/>
      <w:lang w:val="de-AT"/>
    </w:rPr>
  </w:style>
  <w:style w:type="character" w:styleId="Hyperlink">
    <w:name w:val="Hyperlink"/>
    <w:uiPriority w:val="99"/>
    <w:unhideWhenUsed/>
    <w:rsid w:val="005E7C01"/>
    <w:rPr>
      <w:color w:val="0563C1"/>
      <w:u w:val="single"/>
    </w:rPr>
  </w:style>
  <w:style w:type="paragraph" w:styleId="Title">
    <w:name w:val="Title"/>
    <w:basedOn w:val="Normal"/>
    <w:next w:val="Normal"/>
    <w:link w:val="TitleChar"/>
    <w:uiPriority w:val="10"/>
    <w:qFormat/>
    <w:rsid w:val="00334990"/>
    <w:pPr>
      <w:spacing w:after="300"/>
      <w:contextualSpacing/>
      <w:jc w:val="center"/>
    </w:pPr>
    <w:rPr>
      <w:b/>
      <w:color w:val="323E4F"/>
      <w:spacing w:val="5"/>
      <w:kern w:val="28"/>
      <w:sz w:val="56"/>
      <w:szCs w:val="52"/>
      <w:lang w:val="en-GB" w:eastAsia="ko-KR"/>
    </w:rPr>
  </w:style>
  <w:style w:type="character" w:customStyle="1" w:styleId="TitleChar">
    <w:name w:val="Title Char"/>
    <w:link w:val="Title"/>
    <w:uiPriority w:val="10"/>
    <w:rsid w:val="00334990"/>
    <w:rPr>
      <w:rFonts w:ascii="Calibri" w:eastAsia="Times New Roman" w:hAnsi="Calibri" w:cs="Times New Roman"/>
      <w:b/>
      <w:color w:val="323E4F"/>
      <w:spacing w:val="5"/>
      <w:kern w:val="28"/>
      <w:sz w:val="56"/>
      <w:szCs w:val="52"/>
      <w:lang w:val="en-GB" w:eastAsia="ko-KR"/>
    </w:rPr>
  </w:style>
  <w:style w:type="character" w:styleId="PlaceholderText">
    <w:name w:val="Placeholder Text"/>
    <w:uiPriority w:val="99"/>
    <w:semiHidden/>
    <w:rsid w:val="000B27FE"/>
    <w:rPr>
      <w:vanish/>
      <w:color w:val="808080"/>
    </w:rPr>
  </w:style>
  <w:style w:type="paragraph" w:styleId="NoSpacing">
    <w:name w:val="No Spacing"/>
    <w:uiPriority w:val="1"/>
    <w:qFormat/>
    <w:rsid w:val="000B27FE"/>
    <w:rPr>
      <w:sz w:val="24"/>
      <w:szCs w:val="24"/>
      <w:lang w:val="de-AT"/>
    </w:rPr>
  </w:style>
  <w:style w:type="character" w:customStyle="1" w:styleId="Heading1Char">
    <w:name w:val="Heading 1 Char"/>
    <w:link w:val="Heading1"/>
    <w:uiPriority w:val="9"/>
    <w:rsid w:val="000B27FE"/>
    <w:rPr>
      <w:rFonts w:ascii="Calibri Light" w:eastAsia="Times New Roman" w:hAnsi="Calibri Light" w:cs="Times New Roman"/>
      <w:b/>
      <w:bCs/>
      <w:color w:val="2E74B5"/>
      <w:sz w:val="28"/>
      <w:szCs w:val="28"/>
    </w:rPr>
  </w:style>
  <w:style w:type="character" w:customStyle="1" w:styleId="Heading2Char">
    <w:name w:val="Heading 2 Char"/>
    <w:link w:val="Heading2"/>
    <w:uiPriority w:val="9"/>
    <w:rsid w:val="000B27FE"/>
    <w:rPr>
      <w:rFonts w:ascii="Calibri Light" w:eastAsia="Times New Roman" w:hAnsi="Calibri Light" w:cs="Times New Roman"/>
      <w:b/>
      <w:bCs/>
      <w:color w:val="5B9BD5"/>
      <w:sz w:val="26"/>
      <w:szCs w:val="26"/>
    </w:rPr>
  </w:style>
  <w:style w:type="character" w:customStyle="1" w:styleId="Heading3Char">
    <w:name w:val="Heading 3 Char"/>
    <w:link w:val="Heading3"/>
    <w:uiPriority w:val="9"/>
    <w:rsid w:val="000B27FE"/>
    <w:rPr>
      <w:rFonts w:ascii="Calibri Light" w:eastAsia="Times New Roman" w:hAnsi="Calibri Light" w:cs="Times New Roman"/>
      <w:b/>
      <w:bCs/>
      <w:color w:val="5B9BD5"/>
    </w:rPr>
  </w:style>
  <w:style w:type="character" w:customStyle="1" w:styleId="Heading4Char">
    <w:name w:val="Heading 4 Char"/>
    <w:link w:val="Heading4"/>
    <w:uiPriority w:val="9"/>
    <w:rsid w:val="000B27FE"/>
    <w:rPr>
      <w:rFonts w:ascii="Calibri Light" w:eastAsia="Times New Roman" w:hAnsi="Calibri Light" w:cs="Times New Roman"/>
      <w:b/>
      <w:bCs/>
      <w:i/>
      <w:iCs/>
      <w:color w:val="5B9BD5"/>
    </w:rPr>
  </w:style>
  <w:style w:type="character" w:customStyle="1" w:styleId="Heading5Char">
    <w:name w:val="Heading 5 Char"/>
    <w:link w:val="Heading5"/>
    <w:uiPriority w:val="9"/>
    <w:rsid w:val="000B27FE"/>
    <w:rPr>
      <w:rFonts w:ascii="Calibri Light" w:eastAsia="Times New Roman" w:hAnsi="Calibri Light" w:cs="Times New Roman"/>
      <w:color w:val="1F4D78"/>
    </w:rPr>
  </w:style>
  <w:style w:type="character" w:customStyle="1" w:styleId="Heading6Char">
    <w:name w:val="Heading 6 Char"/>
    <w:link w:val="Heading6"/>
    <w:uiPriority w:val="9"/>
    <w:rsid w:val="000B27FE"/>
    <w:rPr>
      <w:rFonts w:ascii="Calibri Light" w:eastAsia="Times New Roman" w:hAnsi="Calibri Light" w:cs="Times New Roman"/>
      <w:i/>
      <w:iCs/>
      <w:color w:val="1F4D78"/>
    </w:rPr>
  </w:style>
  <w:style w:type="paragraph" w:styleId="Caption">
    <w:name w:val="caption"/>
    <w:basedOn w:val="Normal"/>
    <w:next w:val="Normal"/>
    <w:uiPriority w:val="35"/>
    <w:unhideWhenUsed/>
    <w:qFormat/>
    <w:rsid w:val="006C54F4"/>
    <w:pPr>
      <w:spacing w:after="200"/>
    </w:pPr>
    <w:rPr>
      <w:b/>
      <w:bCs/>
      <w:color w:val="5B9BD5"/>
      <w:sz w:val="18"/>
      <w:szCs w:val="18"/>
    </w:rPr>
  </w:style>
  <w:style w:type="character" w:customStyle="1" w:styleId="NichtaufgelsteErwhnung1">
    <w:name w:val="Nicht aufgelöste Erwähnung1"/>
    <w:uiPriority w:val="99"/>
    <w:semiHidden/>
    <w:unhideWhenUsed/>
    <w:rsid w:val="00B86D67"/>
    <w:rPr>
      <w:color w:val="808080"/>
      <w:shd w:val="clear" w:color="auto" w:fill="E6E6E6"/>
    </w:rPr>
  </w:style>
  <w:style w:type="character" w:styleId="UnresolvedMention">
    <w:name w:val="Unresolved Mention"/>
    <w:basedOn w:val="DefaultParagraphFont"/>
    <w:uiPriority w:val="99"/>
    <w:semiHidden/>
    <w:unhideWhenUsed/>
    <w:rsid w:val="0070740E"/>
    <w:rPr>
      <w:color w:val="605E5C"/>
      <w:shd w:val="clear" w:color="auto" w:fill="E1DFDD"/>
    </w:rPr>
  </w:style>
  <w:style w:type="character" w:customStyle="1" w:styleId="size">
    <w:name w:val="size"/>
    <w:basedOn w:val="DefaultParagraphFont"/>
    <w:rsid w:val="00B41775"/>
  </w:style>
  <w:style w:type="character" w:styleId="FollowedHyperlink">
    <w:name w:val="FollowedHyperlink"/>
    <w:basedOn w:val="DefaultParagraphFont"/>
    <w:uiPriority w:val="99"/>
    <w:semiHidden/>
    <w:unhideWhenUsed/>
    <w:rsid w:val="005A460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1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83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15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986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5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6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2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ebrdgeff.com/ba/bs/terms-and-conditions/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ebrdgeff.com/ba/bs/the-programme/geff-photo-manual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ebrdgeff.com/ba/bs/the-programme/geff-photo-manual/" TargetMode="External"/><Relationship Id="rId24" Type="http://schemas.microsoft.com/office/2018/08/relationships/commentsExtensible" Target="commentsExtensible.xm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yperlink" Target="http://technology-ba.ebrdgeff.com/bih_bos" TargetMode="External"/><Relationship Id="rId19" Type="http://schemas.openxmlformats.org/officeDocument/2006/relationships/footer" Target="footer3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iedricd\AppData\Local\Microsoft\Windows\Temporary%20Internet%20Files\Content.Outlook\YK33Z980\Application%20Form.dotm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f:fields xmlns:f="http://schemas.fabasoft.com/folio/2007/fields" catsources="">
  <f:record>
    <f:field ref="FSCFOLIO_1_1001_SignaturesFldCtx_FSCFOLIO_1_1001_FieldLastSignature" text=""/>
    <f:field ref="FSCFOLIO_1_1001_SignaturesFldCtx_FSCFOLIO_1_1001_FieldLastSignatureBy" text=""/>
    <f:field ref="FSCFOLIO_1_1001_SignaturesFldCtx_FSCFOLIO_1_1001_FieldLastSignatureAt" date="" text=""/>
    <f:field ref="FSCFOLIO_1_1001_SignaturesFldCtx_FSCFOLIO_1_1001_FieldLastSignatureRemark" text=""/>
    <f:field ref="FSCFOLIO_1_1001_FieldCurrentUser" text="Alma Lulja"/>
    <f:field ref="FSCFOLIO_1_1001_FieldCurrentDate" text="24.03.2024 09:31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objname" text="Annex C-3A_Retail Application form" edit="true"/>
    <f:field ref="objsubject" text="" edit="true"/>
    <f:field ref="objcreatedby" text="Lulja Alma"/>
    <f:field ref="objcreatedat" date="2023-10-20T16:28:32" text="20.10.2023 16:28:32"/>
    <f:field ref="objchangedby" text="Lulja Alma"/>
    <f:field ref="objmodifiedat" date="2023-10-20T13:36:52" text="20.10.2023 13:36:52"/>
    <f:field ref="objprimaryrelated__0_objname" text="Annex C Guidelines and Templates" edit="true"/>
    <f:field ref="objprimaryrelated__0_objsubject" text="" edit="true"/>
    <f:field ref="objprimaryrelated__0_objcreatedby" text="Lulja Alma"/>
    <f:field ref="objprimaryrelated__0_objcreatedat" date="2023-10-20T16:28:12" text="20.10.2023 16:28:12"/>
    <f:field ref="objprimaryrelated__0_objchangedby" text="Lulja Alma"/>
    <f:field ref="objprimaryrelated__0_objmodifiedat" date="2023-10-20T16:30:25" text="20.10.2023 16:30:25"/>
  </f:record>
  <f:display text="Signatures">
    <f:field ref="FSCFOLIO_1_1001_SignaturesFldCtx_FSCFOLIO_1_1001_FieldLastSignature" text="Last Signature"/>
    <f:field ref="FSCFOLIO_1_1001_SignaturesFldCtx_FSCFOLIO_1_1001_FieldLastSignatureBy" text="Last Signature By"/>
    <f:field ref="FSCFOLIO_1_1001_SignaturesFldCtx_FSCFOLIO_1_1001_FieldLastSignatureAt" text="Last Signature on/at"/>
    <f:field ref="FSCFOLIO_1_1001_SignaturesFldCtx_FSCFOLIO_1_1001_FieldLastSignatureRemark" text="Remark of Last Signature"/>
  </f:display>
  <f:display text="General">
    <f:field ref="FSCFOLIO_1_1001_FieldCurrentUser" text="Current User"/>
    <f:field ref="FSCFOLIO_1_1001_FieldCurrentDate" text="Current Time Stamp"/>
    <f:field ref="objvalidfrom" text="Valid From" dateonly="true"/>
    <f:field ref="objvalidto" text="Valid Until" dateonly="true"/>
    <f:field ref="FSCFOLIO_1_1001_FieldReleasedVersionDate" text="Release Version Date"/>
    <f:field ref="FSCFOLIO_1_1001_FieldReleasedVersionNr" text="Release Version Number"/>
    <f:field ref="objname" text="Name"/>
    <f:field ref="objsubject" text="Subject"/>
    <f:field ref="objcreatedby" text="Created by"/>
    <f:field ref="objcreatedat" text="Created on/at"/>
    <f:field ref="objchangedby" text="Last Change by"/>
    <f:field ref="objmodifiedat" text="Last Change on/at"/>
  </f:display>
  <f:display text="Origin">
    <f:field ref="objprimaryrelated__0_objname" text="Name"/>
    <f:field ref="objprimaryrelated__0_objsubject" text="Subject"/>
    <f:field ref="objprimaryrelated__0_objcreatedby" text="Created by"/>
    <f:field ref="objprimaryrelated__0_objcreatedat" text="Created on/at"/>
    <f:field ref="objprimaryrelated__0_objchangedby" text="Last Change by"/>
    <f:field ref="objprimaryrelated__0_objmodifiedat" text="Last Change on/at"/>
  </f:display>
  <f:identities>{"FSCFOLIO_1_1001":{"SignaturesFldCtx":null,"FieldLastSignature":null,"FieldLastSignatureBy":null,"FieldLastSignatureAt":null,"FieldLastSignatureRemark":null,"FieldCurrentUser":null,"FieldCurrentDate":null,"FieldReleasedVersionDate":null,"FieldReleasedVersionNr":null},"_":{"objvalidfrom":null,"objvalidto":null,"objname":null,"objsubject":null,"objcreatedby":null,"objcreatedat":null,"objchangedby":null,"objmodifiedat":null,"objprimaryrelated":null,"_0":null}}</f:identities>
  <f:translations>{}</f:translations>
</f:fields>
</file>

<file path=customXml/item2.xml><?xml version="1.0" encoding="utf-8"?>
<sisl xmlns:xsi="http://www.w3.org/2001/XMLSchema-instance" xmlns:xsd="http://www.w3.org/2001/XMLSchema" xmlns="http://www.boldonjames.com/2008/01/sie/internal/label" sislVersion="0" policy="1d45786f-a737-4735-8af6-df12fb6939a2" origin="defaultValue">
  <element uid="id_classification_generalbusiness" value=""/>
  <element uid="3f2bf68e-965f-4645-8d3a-c9eb7a3821bd" value=""/>
</sisl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D8848652-3962-42EB-9954-5FF2E0A24DFC}">
  <ds:schemaRefs>
    <ds:schemaRef ds:uri="http://www.w3.org/2001/XMLSchema"/>
    <ds:schemaRef ds:uri="http://www.boldonjames.com/2008/01/sie/internal/label"/>
  </ds:schemaRefs>
</ds:datastoreItem>
</file>

<file path=customXml/itemProps3.xml><?xml version="1.0" encoding="utf-8"?>
<ds:datastoreItem xmlns:ds="http://schemas.openxmlformats.org/officeDocument/2006/customXml" ds:itemID="{3C63A765-A2FC-4724-A10A-9BF0939B45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Application Form</Template>
  <TotalTime>87</TotalTime>
  <Pages>3</Pages>
  <Words>1445</Words>
  <Characters>8240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Capgemini</Company>
  <LinksUpToDate>false</LinksUpToDate>
  <CharactersWithSpaces>9666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Tanasic, Dragana</dc:creator>
  <cp:keywords>[EBRD/OFFICIAL USE]</cp:keywords>
  <cp:lastModifiedBy>Lana Kovač</cp:lastModifiedBy>
  <cp:revision>4</cp:revision>
  <cp:lastPrinted>2025-12-18T08:17:00Z</cp:lastPrinted>
  <dcterms:created xsi:type="dcterms:W3CDTF">2025-12-18T14:59:00Z</dcterms:created>
  <dcterms:modified xsi:type="dcterms:W3CDTF">2025-12-19T13:08:00Z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62457404-75ba-402e-9018-e7d561f13d50</vt:lpwstr>
  </property>
  <property fmtid="{D5CDD505-2E9C-101B-9397-08002B2CF9AE}" pid="3" name="bjSaver">
    <vt:lpwstr>rwVbFVooy+OG1wiUs4stYXK+4IjGXRUl</vt:lpwstr>
  </property>
  <property fmtid="{D5CDD505-2E9C-101B-9397-08002B2CF9AE}" pid="4" name="bjDocumentSecurityLabel">
    <vt:lpwstr>OFFICIAL USE</vt:lpwstr>
  </property>
  <property fmtid="{D5CDD505-2E9C-101B-9397-08002B2CF9AE}" pid="5" name="bjDocumentLabelFieldCode">
    <vt:lpwstr>OFFICIAL USE</vt:lpwstr>
  </property>
  <property fmtid="{D5CDD505-2E9C-101B-9397-08002B2CF9AE}" pid="6" name="bjFooterBothDocProperty">
    <vt:lpwstr>OFFICIAL USE</vt:lpwstr>
  </property>
  <property fmtid="{D5CDD505-2E9C-101B-9397-08002B2CF9AE}" pid="7" name="bjFooterFirstPageDocProperty">
    <vt:lpwstr>OFFICIAL USE</vt:lpwstr>
  </property>
  <property fmtid="{D5CDD505-2E9C-101B-9397-08002B2CF9AE}" pid="8" name="bjFooterEvenPageDocProperty">
    <vt:lpwstr>OFFICIAL USE</vt:lpwstr>
  </property>
  <property fmtid="{D5CDD505-2E9C-101B-9397-08002B2CF9AE}" pid="9" name="bjHeaderBothDocProperty">
    <vt:lpwstr>OFFICIAL USE</vt:lpwstr>
  </property>
  <property fmtid="{D5CDD505-2E9C-101B-9397-08002B2CF9AE}" pid="10" name="bjHeaderFirstPageDocProperty">
    <vt:lpwstr>OFFICIAL USE</vt:lpwstr>
  </property>
  <property fmtid="{D5CDD505-2E9C-101B-9397-08002B2CF9AE}" pid="11" name="bjHeaderEvenPageDocProperty">
    <vt:lpwstr>OFFICIAL USE</vt:lpwstr>
  </property>
  <property fmtid="{D5CDD505-2E9C-101B-9397-08002B2CF9AE}" pid="12" name="bjDocumentLabelXML">
    <vt:lpwstr>&lt;?xml version="1.0" encoding="us-ascii"?&gt;&lt;sisl xmlns:xsi="http://www.w3.org/2001/XMLSchema-instance" xmlns:xsd="http://www.w3.org/2001/XMLSchema" sislVersion="0" policy="1d45786f-a737-4735-8af6-df12fb6939a2" origin="defaultValue" xmlns="http://www.boldonj</vt:lpwstr>
  </property>
  <property fmtid="{D5CDD505-2E9C-101B-9397-08002B2CF9AE}" pid="13" name="bjDocumentLabelXML-0">
    <vt:lpwstr>ames.com/2008/01/sie/internal/label"&gt;&lt;element uid="id_classification_generalbusiness" value="" /&gt;&lt;element uid="3f2bf68e-965f-4645-8d3a-c9eb7a3821bd" value="" /&gt;&lt;/sisl&gt;</vt:lpwstr>
  </property>
  <property fmtid="{D5CDD505-2E9C-101B-9397-08002B2CF9AE}" pid="14" name="MSIP_Label_ce63389f-c7c8-4a7a-bd58-e1a24a3f2729_Enabled">
    <vt:lpwstr>true</vt:lpwstr>
  </property>
  <property fmtid="{D5CDD505-2E9C-101B-9397-08002B2CF9AE}" pid="15" name="MSIP_Label_ce63389f-c7c8-4a7a-bd58-e1a24a3f2729_SetDate">
    <vt:lpwstr>2024-11-22T12:55:41Z</vt:lpwstr>
  </property>
  <property fmtid="{D5CDD505-2E9C-101B-9397-08002B2CF9AE}" pid="16" name="MSIP_Label_ce63389f-c7c8-4a7a-bd58-e1a24a3f2729_Method">
    <vt:lpwstr>Standard</vt:lpwstr>
  </property>
  <property fmtid="{D5CDD505-2E9C-101B-9397-08002B2CF9AE}" pid="17" name="MSIP_Label_ce63389f-c7c8-4a7a-bd58-e1a24a3f2729_Name">
    <vt:lpwstr>Interno - Internal (BiH)</vt:lpwstr>
  </property>
  <property fmtid="{D5CDD505-2E9C-101B-9397-08002B2CF9AE}" pid="18" name="MSIP_Label_ce63389f-c7c8-4a7a-bd58-e1a24a3f2729_SiteId">
    <vt:lpwstr>ea54e955-ce3f-4547-9304-1cd2b88557ab</vt:lpwstr>
  </property>
  <property fmtid="{D5CDD505-2E9C-101B-9397-08002B2CF9AE}" pid="19" name="MSIP_Label_ce63389f-c7c8-4a7a-bd58-e1a24a3f2729_ActionId">
    <vt:lpwstr>32842e1b-64e7-44f3-9702-215042caf866</vt:lpwstr>
  </property>
  <property fmtid="{D5CDD505-2E9C-101B-9397-08002B2CF9AE}" pid="20" name="MSIP_Label_ce63389f-c7c8-4a7a-bd58-e1a24a3f2729_ContentBits">
    <vt:lpwstr>2</vt:lpwstr>
  </property>
  <property fmtid="{D5CDD505-2E9C-101B-9397-08002B2CF9AE}" pid="21" name="MSIP_Label_e3fcafa9-1e03-4fd5-829d-ae47e4d9c723_Enabled">
    <vt:lpwstr>true</vt:lpwstr>
  </property>
  <property fmtid="{D5CDD505-2E9C-101B-9397-08002B2CF9AE}" pid="22" name="MSIP_Label_e3fcafa9-1e03-4fd5-829d-ae47e4d9c723_SetDate">
    <vt:lpwstr>2025-12-19T13:08:23Z</vt:lpwstr>
  </property>
  <property fmtid="{D5CDD505-2E9C-101B-9397-08002B2CF9AE}" pid="23" name="MSIP_Label_e3fcafa9-1e03-4fd5-829d-ae47e4d9c723_Method">
    <vt:lpwstr>Privileged</vt:lpwstr>
  </property>
  <property fmtid="{D5CDD505-2E9C-101B-9397-08002B2CF9AE}" pid="24" name="MSIP_Label_e3fcafa9-1e03-4fd5-829d-ae47e4d9c723_Name">
    <vt:lpwstr>Interno - Internal</vt:lpwstr>
  </property>
  <property fmtid="{D5CDD505-2E9C-101B-9397-08002B2CF9AE}" pid="25" name="MSIP_Label_e3fcafa9-1e03-4fd5-829d-ae47e4d9c723_SiteId">
    <vt:lpwstr>43cecf9e-a78b-4f21-a286-6d94953f3005</vt:lpwstr>
  </property>
  <property fmtid="{D5CDD505-2E9C-101B-9397-08002B2CF9AE}" pid="26" name="MSIP_Label_e3fcafa9-1e03-4fd5-829d-ae47e4d9c723_ActionId">
    <vt:lpwstr>d8797eb5-96e1-4459-803d-f4f69926614b</vt:lpwstr>
  </property>
  <property fmtid="{D5CDD505-2E9C-101B-9397-08002B2CF9AE}" pid="27" name="MSIP_Label_e3fcafa9-1e03-4fd5-829d-ae47e4d9c723_ContentBits">
    <vt:lpwstr>1</vt:lpwstr>
  </property>
</Properties>
</file>